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22EE7" w14:textId="77777777" w:rsidR="006E304C" w:rsidRDefault="006E304C" w:rsidP="00322EC7">
      <w:pPr>
        <w:rPr>
          <w:rFonts w:ascii="Calibri" w:hAnsi="Calibri" w:cs="Calibri"/>
          <w:sz w:val="22"/>
          <w:szCs w:val="22"/>
        </w:rPr>
      </w:pPr>
      <w:bookmarkStart w:id="0" w:name="_Hlk146646897"/>
      <w:bookmarkEnd w:id="0"/>
    </w:p>
    <w:p w14:paraId="55FA2183" w14:textId="24449E86" w:rsidR="000060AB" w:rsidRPr="00670C84" w:rsidRDefault="00733843" w:rsidP="00322EC7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28. September </w:t>
      </w:r>
      <w:r w:rsidR="00403447" w:rsidRPr="00670C84">
        <w:rPr>
          <w:rFonts w:ascii="Calibri" w:hAnsi="Calibri" w:cs="Calibri"/>
          <w:sz w:val="22"/>
          <w:szCs w:val="22"/>
        </w:rPr>
        <w:t>202</w:t>
      </w:r>
      <w:r w:rsidR="003C2B90">
        <w:rPr>
          <w:rFonts w:ascii="Calibri" w:hAnsi="Calibri" w:cs="Calibri"/>
          <w:sz w:val="22"/>
          <w:szCs w:val="22"/>
        </w:rPr>
        <w:t>3</w:t>
      </w:r>
    </w:p>
    <w:p w14:paraId="4C6DC53C" w14:textId="38DF604B" w:rsidR="00403447" w:rsidRPr="00101C48" w:rsidRDefault="7CADCE20" w:rsidP="00AA6338">
      <w:pPr>
        <w:jc w:val="both"/>
        <w:rPr>
          <w:rFonts w:ascii="Calibri" w:hAnsi="Calibri" w:cs="Calibri"/>
          <w:b/>
          <w:bCs/>
          <w:sz w:val="22"/>
          <w:szCs w:val="22"/>
        </w:rPr>
      </w:pPr>
      <w:r w:rsidRPr="00670C84">
        <w:rPr>
          <w:rFonts w:ascii="Calibri" w:hAnsi="Calibri" w:cs="Calibri"/>
          <w:b/>
          <w:bCs/>
          <w:sz w:val="22"/>
          <w:szCs w:val="22"/>
        </w:rPr>
        <w:t>Medienmitteilung</w:t>
      </w:r>
    </w:p>
    <w:p w14:paraId="1205936D" w14:textId="5508EC73" w:rsidR="00230041" w:rsidRDefault="002C1F3E" w:rsidP="00230041">
      <w:pPr>
        <w:spacing w:before="240" w:after="240" w:line="259" w:lineRule="auto"/>
        <w:jc w:val="both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Fachkräfte</w:t>
      </w:r>
      <w:r w:rsidR="00850042">
        <w:rPr>
          <w:rFonts w:ascii="Calibri" w:hAnsi="Calibri" w:cs="Calibri"/>
          <w:b/>
          <w:bCs/>
          <w:sz w:val="28"/>
          <w:szCs w:val="28"/>
        </w:rPr>
        <w:t xml:space="preserve"> gewinnen</w:t>
      </w:r>
      <w:r w:rsidR="00E8616E">
        <w:rPr>
          <w:rFonts w:ascii="Calibri" w:hAnsi="Calibri" w:cs="Calibri"/>
          <w:b/>
          <w:bCs/>
          <w:sz w:val="28"/>
          <w:szCs w:val="28"/>
        </w:rPr>
        <w:t xml:space="preserve"> mit Rhinfluencer:innen</w:t>
      </w:r>
    </w:p>
    <w:p w14:paraId="736C7EAD" w14:textId="77777777" w:rsidR="006E304C" w:rsidRDefault="006E304C" w:rsidP="00FE5308">
      <w:pPr>
        <w:spacing w:before="240"/>
        <w:jc w:val="both"/>
        <w:rPr>
          <w:rFonts w:ascii="Calibri" w:hAnsi="Calibri" w:cs="Calibri"/>
          <w:b/>
          <w:bCs/>
          <w:sz w:val="28"/>
          <w:szCs w:val="28"/>
          <w:lang w:val="de-CH"/>
        </w:rPr>
      </w:pPr>
    </w:p>
    <w:p w14:paraId="132D2B8A" w14:textId="1920F34F" w:rsidR="00502ED2" w:rsidRDefault="002036D8" w:rsidP="00FE5308">
      <w:pPr>
        <w:spacing w:before="240"/>
        <w:jc w:val="both"/>
        <w:rPr>
          <w:rFonts w:ascii="Calibri" w:hAnsi="Calibri" w:cs="Calibri"/>
          <w:b/>
          <w:bCs/>
          <w:sz w:val="22"/>
          <w:szCs w:val="22"/>
          <w:lang w:val="de-CH"/>
        </w:rPr>
      </w:pPr>
      <w:r>
        <w:rPr>
          <w:rFonts w:ascii="Calibri" w:hAnsi="Calibri" w:cs="Calibri"/>
          <w:b/>
          <w:bCs/>
          <w:sz w:val="22"/>
          <w:szCs w:val="22"/>
          <w:lang w:val="de-CH"/>
        </w:rPr>
        <w:t>Drei</w:t>
      </w:r>
      <w:r w:rsidR="008229AD">
        <w:rPr>
          <w:rFonts w:ascii="Calibri" w:hAnsi="Calibri" w:cs="Calibri"/>
          <w:b/>
          <w:bCs/>
          <w:sz w:val="22"/>
          <w:szCs w:val="22"/>
          <w:lang w:val="de-CH"/>
        </w:rPr>
        <w:t xml:space="preserve"> Rhinfluencer:innen </w:t>
      </w:r>
      <w:r w:rsidR="00B35957">
        <w:rPr>
          <w:rFonts w:ascii="Calibri" w:hAnsi="Calibri" w:cs="Calibri"/>
          <w:b/>
          <w:bCs/>
          <w:sz w:val="22"/>
          <w:szCs w:val="22"/>
          <w:lang w:val="de-CH"/>
        </w:rPr>
        <w:t>geben Einblicke in</w:t>
      </w:r>
      <w:r w:rsidR="00BD135F">
        <w:rPr>
          <w:rFonts w:ascii="Calibri" w:hAnsi="Calibri" w:cs="Calibri"/>
          <w:b/>
          <w:bCs/>
          <w:sz w:val="22"/>
          <w:szCs w:val="22"/>
          <w:lang w:val="de-CH"/>
        </w:rPr>
        <w:t xml:space="preserve"> ihren Arbeitsalltag</w:t>
      </w:r>
      <w:r w:rsidR="00CB021A">
        <w:rPr>
          <w:rFonts w:ascii="Calibri" w:hAnsi="Calibri" w:cs="Calibri"/>
          <w:b/>
          <w:bCs/>
          <w:sz w:val="22"/>
          <w:szCs w:val="22"/>
          <w:lang w:val="de-CH"/>
        </w:rPr>
        <w:t xml:space="preserve"> und</w:t>
      </w:r>
      <w:r w:rsidR="00112C6B">
        <w:rPr>
          <w:rFonts w:ascii="Calibri" w:hAnsi="Calibri" w:cs="Calibri"/>
          <w:b/>
          <w:bCs/>
          <w:sz w:val="22"/>
          <w:szCs w:val="22"/>
          <w:lang w:val="de-CH"/>
        </w:rPr>
        <w:t xml:space="preserve"> </w:t>
      </w:r>
      <w:r w:rsidR="00CB56F2">
        <w:rPr>
          <w:rFonts w:ascii="Calibri" w:hAnsi="Calibri" w:cs="Calibri"/>
          <w:b/>
          <w:bCs/>
          <w:sz w:val="22"/>
          <w:szCs w:val="22"/>
          <w:lang w:val="de-CH"/>
        </w:rPr>
        <w:t>präsentieren</w:t>
      </w:r>
      <w:r w:rsidR="00ED0E7F">
        <w:rPr>
          <w:rFonts w:ascii="Calibri" w:hAnsi="Calibri" w:cs="Calibri"/>
          <w:b/>
          <w:bCs/>
          <w:sz w:val="22"/>
          <w:szCs w:val="22"/>
          <w:lang w:val="de-CH"/>
        </w:rPr>
        <w:t xml:space="preserve"> </w:t>
      </w:r>
      <w:r w:rsidR="00904E9C">
        <w:rPr>
          <w:rFonts w:ascii="Calibri" w:hAnsi="Calibri" w:cs="Calibri"/>
          <w:b/>
          <w:bCs/>
          <w:sz w:val="22"/>
          <w:szCs w:val="22"/>
          <w:lang w:val="de-CH"/>
        </w:rPr>
        <w:t>d</w:t>
      </w:r>
      <w:r w:rsidR="009B293F">
        <w:rPr>
          <w:rFonts w:ascii="Calibri" w:hAnsi="Calibri" w:cs="Calibri"/>
          <w:b/>
          <w:bCs/>
          <w:sz w:val="22"/>
          <w:szCs w:val="22"/>
          <w:lang w:val="de-CH"/>
        </w:rPr>
        <w:t>as St.Galler Rhein</w:t>
      </w:r>
      <w:r w:rsidR="007C7002">
        <w:rPr>
          <w:rFonts w:ascii="Calibri" w:hAnsi="Calibri" w:cs="Calibri"/>
          <w:b/>
          <w:bCs/>
          <w:sz w:val="22"/>
          <w:szCs w:val="22"/>
          <w:lang w:val="de-CH"/>
        </w:rPr>
        <w:t>t</w:t>
      </w:r>
      <w:r w:rsidR="009B293F">
        <w:rPr>
          <w:rFonts w:ascii="Calibri" w:hAnsi="Calibri" w:cs="Calibri"/>
          <w:b/>
          <w:bCs/>
          <w:sz w:val="22"/>
          <w:szCs w:val="22"/>
          <w:lang w:val="de-CH"/>
        </w:rPr>
        <w:t>al als attraktiven Lebens- und Arbeitsraum</w:t>
      </w:r>
      <w:r w:rsidR="009F6C36">
        <w:rPr>
          <w:rFonts w:ascii="Calibri" w:hAnsi="Calibri" w:cs="Calibri"/>
          <w:b/>
          <w:bCs/>
          <w:sz w:val="22"/>
          <w:szCs w:val="22"/>
          <w:lang w:val="de-CH"/>
        </w:rPr>
        <w:t xml:space="preserve">. Die </w:t>
      </w:r>
      <w:r w:rsidR="00525F9B">
        <w:rPr>
          <w:rFonts w:ascii="Calibri" w:hAnsi="Calibri" w:cs="Calibri"/>
          <w:b/>
          <w:bCs/>
          <w:sz w:val="22"/>
          <w:szCs w:val="22"/>
          <w:lang w:val="de-CH"/>
        </w:rPr>
        <w:t>individuellen</w:t>
      </w:r>
      <w:r w:rsidR="009F6C36">
        <w:rPr>
          <w:rFonts w:ascii="Calibri" w:hAnsi="Calibri" w:cs="Calibri"/>
          <w:b/>
          <w:bCs/>
          <w:sz w:val="22"/>
          <w:szCs w:val="22"/>
          <w:lang w:val="de-CH"/>
        </w:rPr>
        <w:t xml:space="preserve"> </w:t>
      </w:r>
      <w:r>
        <w:rPr>
          <w:rFonts w:ascii="Calibri" w:hAnsi="Calibri" w:cs="Calibri"/>
          <w:b/>
          <w:bCs/>
          <w:sz w:val="22"/>
          <w:szCs w:val="22"/>
          <w:lang w:val="de-CH"/>
        </w:rPr>
        <w:t>Statements</w:t>
      </w:r>
      <w:r w:rsidR="00386C88">
        <w:rPr>
          <w:rFonts w:ascii="Calibri" w:hAnsi="Calibri" w:cs="Calibri"/>
          <w:b/>
          <w:bCs/>
          <w:sz w:val="22"/>
          <w:szCs w:val="22"/>
          <w:lang w:val="de-CH"/>
        </w:rPr>
        <w:t xml:space="preserve"> der Rhinfluencer:innen decken auf,</w:t>
      </w:r>
      <w:r w:rsidR="009F6C36">
        <w:rPr>
          <w:rFonts w:ascii="Calibri" w:hAnsi="Calibri" w:cs="Calibri"/>
          <w:b/>
          <w:bCs/>
          <w:sz w:val="22"/>
          <w:szCs w:val="22"/>
          <w:lang w:val="de-CH"/>
        </w:rPr>
        <w:t xml:space="preserve"> wie vielfältig </w:t>
      </w:r>
      <w:r w:rsidR="0012470C">
        <w:rPr>
          <w:rFonts w:ascii="Calibri" w:hAnsi="Calibri" w:cs="Calibri"/>
          <w:b/>
          <w:bCs/>
          <w:sz w:val="22"/>
          <w:szCs w:val="22"/>
          <w:lang w:val="de-CH"/>
        </w:rPr>
        <w:t>die Rheintaler Arbeitswelt ist</w:t>
      </w:r>
      <w:r w:rsidR="002F70D9">
        <w:rPr>
          <w:rFonts w:ascii="Calibri" w:hAnsi="Calibri" w:cs="Calibri"/>
          <w:b/>
          <w:bCs/>
          <w:sz w:val="22"/>
          <w:szCs w:val="22"/>
          <w:lang w:val="de-CH"/>
        </w:rPr>
        <w:t xml:space="preserve"> und </w:t>
      </w:r>
      <w:r w:rsidR="00C270AD">
        <w:rPr>
          <w:rFonts w:ascii="Calibri" w:hAnsi="Calibri" w:cs="Calibri"/>
          <w:b/>
          <w:bCs/>
          <w:sz w:val="22"/>
          <w:szCs w:val="22"/>
          <w:lang w:val="de-CH"/>
        </w:rPr>
        <w:t xml:space="preserve">was </w:t>
      </w:r>
      <w:r w:rsidR="002F70D9">
        <w:rPr>
          <w:rFonts w:ascii="Calibri" w:hAnsi="Calibri" w:cs="Calibri"/>
          <w:b/>
          <w:bCs/>
          <w:sz w:val="22"/>
          <w:szCs w:val="22"/>
          <w:lang w:val="de-CH"/>
        </w:rPr>
        <w:t>das Rheintal so lebenswert macht</w:t>
      </w:r>
      <w:r w:rsidR="009F6C36">
        <w:rPr>
          <w:rFonts w:ascii="Calibri" w:hAnsi="Calibri" w:cs="Calibri"/>
          <w:b/>
          <w:bCs/>
          <w:sz w:val="22"/>
          <w:szCs w:val="22"/>
          <w:lang w:val="de-CH"/>
        </w:rPr>
        <w:t xml:space="preserve">. </w:t>
      </w:r>
      <w:r w:rsidR="00904E9C">
        <w:rPr>
          <w:rFonts w:ascii="Calibri" w:hAnsi="Calibri" w:cs="Calibri"/>
          <w:b/>
          <w:bCs/>
          <w:sz w:val="22"/>
          <w:szCs w:val="22"/>
          <w:lang w:val="de-CH"/>
        </w:rPr>
        <w:t xml:space="preserve">Mit einer grenzübergreifenden Kampagne </w:t>
      </w:r>
      <w:r w:rsidR="00860DC8">
        <w:rPr>
          <w:rFonts w:ascii="Calibri" w:hAnsi="Calibri" w:cs="Calibri"/>
          <w:b/>
          <w:bCs/>
          <w:sz w:val="22"/>
          <w:szCs w:val="22"/>
          <w:lang w:val="de-CH"/>
        </w:rPr>
        <w:t xml:space="preserve">werden </w:t>
      </w:r>
      <w:r w:rsidR="0069489E">
        <w:rPr>
          <w:rFonts w:ascii="Calibri" w:hAnsi="Calibri" w:cs="Calibri"/>
          <w:b/>
          <w:bCs/>
          <w:sz w:val="22"/>
          <w:szCs w:val="22"/>
          <w:lang w:val="de-CH"/>
        </w:rPr>
        <w:t xml:space="preserve">Fachkräfte </w:t>
      </w:r>
      <w:r w:rsidR="008F71C5">
        <w:rPr>
          <w:rFonts w:ascii="Calibri" w:hAnsi="Calibri" w:cs="Calibri"/>
          <w:b/>
          <w:bCs/>
          <w:sz w:val="22"/>
          <w:szCs w:val="22"/>
          <w:lang w:val="de-CH"/>
        </w:rPr>
        <w:t xml:space="preserve">auf </w:t>
      </w:r>
      <w:r w:rsidR="005C1DC5">
        <w:rPr>
          <w:rFonts w:ascii="Calibri" w:hAnsi="Calibri" w:cs="Calibri"/>
          <w:b/>
          <w:bCs/>
          <w:sz w:val="22"/>
          <w:szCs w:val="22"/>
          <w:lang w:val="de-CH"/>
        </w:rPr>
        <w:t xml:space="preserve">das </w:t>
      </w:r>
      <w:proofErr w:type="spellStart"/>
      <w:r w:rsidR="005C1DC5">
        <w:rPr>
          <w:rFonts w:ascii="Calibri" w:hAnsi="Calibri" w:cs="Calibri"/>
          <w:b/>
          <w:bCs/>
          <w:sz w:val="22"/>
          <w:szCs w:val="22"/>
          <w:lang w:val="de-CH"/>
        </w:rPr>
        <w:t>St.Galler</w:t>
      </w:r>
      <w:proofErr w:type="spellEnd"/>
      <w:r w:rsidR="005C1DC5">
        <w:rPr>
          <w:rFonts w:ascii="Calibri" w:hAnsi="Calibri" w:cs="Calibri"/>
          <w:b/>
          <w:bCs/>
          <w:sz w:val="22"/>
          <w:szCs w:val="22"/>
          <w:lang w:val="de-CH"/>
        </w:rPr>
        <w:t xml:space="preserve"> Rheintal als absoluten Place-to-be </w:t>
      </w:r>
      <w:r w:rsidR="001C7278">
        <w:rPr>
          <w:rFonts w:ascii="Calibri" w:hAnsi="Calibri" w:cs="Calibri"/>
          <w:b/>
          <w:bCs/>
          <w:sz w:val="22"/>
          <w:szCs w:val="22"/>
          <w:lang w:val="de-CH"/>
        </w:rPr>
        <w:t xml:space="preserve">aufmerksam </w:t>
      </w:r>
      <w:r w:rsidR="008F71C5">
        <w:rPr>
          <w:rFonts w:ascii="Calibri" w:hAnsi="Calibri" w:cs="Calibri"/>
          <w:b/>
          <w:bCs/>
          <w:sz w:val="22"/>
          <w:szCs w:val="22"/>
          <w:lang w:val="de-CH"/>
        </w:rPr>
        <w:t>gemacht</w:t>
      </w:r>
      <w:r w:rsidR="005C1DC5">
        <w:rPr>
          <w:rFonts w:ascii="Calibri" w:hAnsi="Calibri" w:cs="Calibri"/>
          <w:b/>
          <w:bCs/>
          <w:sz w:val="22"/>
          <w:szCs w:val="22"/>
          <w:lang w:val="de-CH"/>
        </w:rPr>
        <w:t>.</w:t>
      </w:r>
      <w:r w:rsidR="0069489E">
        <w:rPr>
          <w:rFonts w:ascii="Calibri" w:hAnsi="Calibri" w:cs="Calibri"/>
          <w:b/>
          <w:bCs/>
          <w:sz w:val="22"/>
          <w:szCs w:val="22"/>
          <w:lang w:val="de-CH"/>
        </w:rPr>
        <w:t xml:space="preserve"> </w:t>
      </w:r>
    </w:p>
    <w:p w14:paraId="1D2C0BDA" w14:textId="41DCCE92" w:rsidR="001950F8" w:rsidRDefault="000B689C" w:rsidP="00230041">
      <w:pPr>
        <w:spacing w:before="240"/>
        <w:jc w:val="both"/>
        <w:rPr>
          <w:rFonts w:ascii="Calibri" w:hAnsi="Calibri" w:cs="Calibri"/>
          <w:sz w:val="22"/>
          <w:szCs w:val="22"/>
          <w:lang w:val="de-CH"/>
        </w:rPr>
      </w:pPr>
      <w:r>
        <w:rPr>
          <w:rFonts w:ascii="Calibri" w:hAnsi="Calibri" w:cs="Calibri"/>
          <w:sz w:val="22"/>
          <w:szCs w:val="22"/>
          <w:lang w:val="de-CH"/>
        </w:rPr>
        <w:t>Wenn</w:t>
      </w:r>
      <w:r w:rsidR="0062591A">
        <w:rPr>
          <w:rFonts w:ascii="Calibri" w:hAnsi="Calibri" w:cs="Calibri"/>
          <w:sz w:val="22"/>
          <w:szCs w:val="22"/>
          <w:lang w:val="de-CH"/>
        </w:rPr>
        <w:t xml:space="preserve"> Monika Betschart</w:t>
      </w:r>
      <w:r w:rsidR="00AB414A">
        <w:rPr>
          <w:rFonts w:ascii="Calibri" w:hAnsi="Calibri" w:cs="Calibri"/>
          <w:sz w:val="22"/>
          <w:szCs w:val="22"/>
          <w:lang w:val="de-CH"/>
        </w:rPr>
        <w:t xml:space="preserve"> begeistert in die Kamera spricht</w:t>
      </w:r>
      <w:r w:rsidR="00966CEE">
        <w:rPr>
          <w:rFonts w:ascii="Calibri" w:hAnsi="Calibri" w:cs="Calibri"/>
          <w:sz w:val="22"/>
          <w:szCs w:val="22"/>
          <w:lang w:val="de-CH"/>
        </w:rPr>
        <w:t xml:space="preserve"> und be</w:t>
      </w:r>
      <w:r w:rsidR="003D3185">
        <w:rPr>
          <w:rFonts w:ascii="Calibri" w:hAnsi="Calibri" w:cs="Calibri"/>
          <w:sz w:val="22"/>
          <w:szCs w:val="22"/>
          <w:lang w:val="de-CH"/>
        </w:rPr>
        <w:t>schreibt</w:t>
      </w:r>
      <w:r w:rsidR="00966CEE">
        <w:rPr>
          <w:rFonts w:ascii="Calibri" w:hAnsi="Calibri" w:cs="Calibri"/>
          <w:sz w:val="22"/>
          <w:szCs w:val="22"/>
          <w:lang w:val="de-CH"/>
        </w:rPr>
        <w:t xml:space="preserve">, dass das Rheintal </w:t>
      </w:r>
      <w:r w:rsidR="00E26490">
        <w:rPr>
          <w:rFonts w:ascii="Calibri" w:hAnsi="Calibri" w:cs="Calibri"/>
          <w:sz w:val="22"/>
          <w:szCs w:val="22"/>
          <w:lang w:val="de-CH"/>
        </w:rPr>
        <w:t>ein</w:t>
      </w:r>
      <w:r w:rsidR="00F06873">
        <w:rPr>
          <w:rFonts w:ascii="Calibri" w:hAnsi="Calibri" w:cs="Calibri"/>
          <w:sz w:val="22"/>
          <w:szCs w:val="22"/>
          <w:lang w:val="de-CH"/>
        </w:rPr>
        <w:t xml:space="preserve">e Region </w:t>
      </w:r>
      <w:r w:rsidR="00966CEE">
        <w:rPr>
          <w:rFonts w:ascii="Calibri" w:hAnsi="Calibri" w:cs="Calibri"/>
          <w:sz w:val="22"/>
          <w:szCs w:val="22"/>
          <w:lang w:val="de-CH"/>
        </w:rPr>
        <w:t xml:space="preserve">voller liebenswerter Menschen </w:t>
      </w:r>
      <w:r w:rsidR="00E26490">
        <w:rPr>
          <w:rFonts w:ascii="Calibri" w:hAnsi="Calibri" w:cs="Calibri"/>
          <w:sz w:val="22"/>
          <w:szCs w:val="22"/>
          <w:lang w:val="de-CH"/>
        </w:rPr>
        <w:t xml:space="preserve">ist, </w:t>
      </w:r>
      <w:r w:rsidR="008657DC">
        <w:rPr>
          <w:rFonts w:ascii="Calibri" w:hAnsi="Calibri" w:cs="Calibri"/>
          <w:sz w:val="22"/>
          <w:szCs w:val="22"/>
          <w:lang w:val="de-CH"/>
        </w:rPr>
        <w:t xml:space="preserve">und </w:t>
      </w:r>
      <w:r w:rsidR="00617C24">
        <w:rPr>
          <w:rFonts w:ascii="Calibri" w:hAnsi="Calibri" w:cs="Calibri"/>
          <w:sz w:val="22"/>
          <w:szCs w:val="22"/>
          <w:lang w:val="de-CH"/>
        </w:rPr>
        <w:t xml:space="preserve">sie es liebt, im Rheintal zu leben und zu arbeiten, so </w:t>
      </w:r>
      <w:r w:rsidR="00FE505A">
        <w:rPr>
          <w:rFonts w:ascii="Calibri" w:hAnsi="Calibri" w:cs="Calibri"/>
          <w:sz w:val="22"/>
          <w:szCs w:val="22"/>
          <w:lang w:val="de-CH"/>
        </w:rPr>
        <w:t>ist das absolut authentisch</w:t>
      </w:r>
      <w:r w:rsidR="002A7CDF">
        <w:rPr>
          <w:rFonts w:ascii="Calibri" w:hAnsi="Calibri" w:cs="Calibri"/>
          <w:sz w:val="22"/>
          <w:szCs w:val="22"/>
          <w:lang w:val="de-CH"/>
        </w:rPr>
        <w:t xml:space="preserve"> und echt</w:t>
      </w:r>
      <w:r w:rsidR="00FE505A">
        <w:rPr>
          <w:rFonts w:ascii="Calibri" w:hAnsi="Calibri" w:cs="Calibri"/>
          <w:sz w:val="22"/>
          <w:szCs w:val="22"/>
          <w:lang w:val="de-CH"/>
        </w:rPr>
        <w:t>.</w:t>
      </w:r>
      <w:r w:rsidR="00043BD0">
        <w:rPr>
          <w:rFonts w:ascii="Calibri" w:hAnsi="Calibri" w:cs="Calibri"/>
          <w:sz w:val="22"/>
          <w:szCs w:val="22"/>
          <w:lang w:val="de-CH"/>
        </w:rPr>
        <w:t xml:space="preserve"> Monika Betschart kümmert sich bei der GK Grünenfelder AG in Kriessern um das Personal und die Buchhaltung. </w:t>
      </w:r>
      <w:r w:rsidR="00383AFA">
        <w:rPr>
          <w:rFonts w:ascii="Calibri" w:hAnsi="Calibri" w:cs="Calibri"/>
          <w:sz w:val="22"/>
          <w:szCs w:val="22"/>
          <w:lang w:val="de-CH"/>
        </w:rPr>
        <w:t xml:space="preserve">Wie die anderen Rhinfluencer:innen wurde </w:t>
      </w:r>
      <w:r w:rsidR="00846FFA">
        <w:rPr>
          <w:rFonts w:ascii="Calibri" w:hAnsi="Calibri" w:cs="Calibri"/>
          <w:sz w:val="22"/>
          <w:szCs w:val="22"/>
          <w:lang w:val="de-CH"/>
        </w:rPr>
        <w:t xml:space="preserve">sie in einem Online-Voting </w:t>
      </w:r>
      <w:r w:rsidR="00EC7E1C">
        <w:rPr>
          <w:rFonts w:ascii="Calibri" w:hAnsi="Calibri" w:cs="Calibri"/>
          <w:sz w:val="22"/>
          <w:szCs w:val="22"/>
          <w:lang w:val="de-CH"/>
        </w:rPr>
        <w:t xml:space="preserve">von der Bevölkerung gewählt. </w:t>
      </w:r>
      <w:r w:rsidR="00A307BB">
        <w:rPr>
          <w:rFonts w:ascii="Calibri" w:hAnsi="Calibri" w:cs="Calibri"/>
          <w:sz w:val="22"/>
          <w:szCs w:val="22"/>
          <w:lang w:val="de-CH"/>
        </w:rPr>
        <w:t>D</w:t>
      </w:r>
      <w:r w:rsidR="00A477DA">
        <w:rPr>
          <w:rFonts w:ascii="Calibri" w:hAnsi="Calibri" w:cs="Calibri"/>
          <w:sz w:val="22"/>
          <w:szCs w:val="22"/>
          <w:lang w:val="de-CH"/>
        </w:rPr>
        <w:t xml:space="preserve">er Wettbewerb verlief über </w:t>
      </w:r>
      <w:r w:rsidR="000D2F65">
        <w:rPr>
          <w:rFonts w:ascii="Calibri" w:hAnsi="Calibri" w:cs="Calibri"/>
          <w:sz w:val="22"/>
          <w:szCs w:val="22"/>
          <w:lang w:val="de-CH"/>
        </w:rPr>
        <w:t>drei</w:t>
      </w:r>
      <w:r w:rsidR="00A477DA">
        <w:rPr>
          <w:rFonts w:ascii="Calibri" w:hAnsi="Calibri" w:cs="Calibri"/>
          <w:sz w:val="22"/>
          <w:szCs w:val="22"/>
          <w:lang w:val="de-CH"/>
        </w:rPr>
        <w:t xml:space="preserve"> Etappen, wobei in der ersten Etappe die </w:t>
      </w:r>
      <w:r w:rsidR="000E068B">
        <w:rPr>
          <w:rFonts w:ascii="Calibri" w:hAnsi="Calibri" w:cs="Calibri"/>
          <w:sz w:val="22"/>
          <w:szCs w:val="22"/>
          <w:lang w:val="de-CH"/>
        </w:rPr>
        <w:t>Mitarbeitenden aus Rheintaler Unternehmen dazu aufgerufen wurden, sich mit einer Videobewerbung vorzustellen</w:t>
      </w:r>
      <w:r w:rsidR="00B34FF2">
        <w:rPr>
          <w:rFonts w:ascii="Calibri" w:hAnsi="Calibri" w:cs="Calibri"/>
          <w:sz w:val="22"/>
          <w:szCs w:val="22"/>
          <w:lang w:val="de-CH"/>
        </w:rPr>
        <w:t xml:space="preserve">. Insgesamt 35 Bewerbungsvideos wurden eingereicht. </w:t>
      </w:r>
      <w:r w:rsidR="00FF7A33">
        <w:rPr>
          <w:rFonts w:ascii="Calibri" w:hAnsi="Calibri" w:cs="Calibri"/>
          <w:sz w:val="22"/>
          <w:szCs w:val="22"/>
          <w:lang w:val="de-CH"/>
        </w:rPr>
        <w:t>In der zweiten Etappe wurden s</w:t>
      </w:r>
      <w:r w:rsidR="00FF7A33" w:rsidRPr="35229BFD">
        <w:rPr>
          <w:rFonts w:ascii="Calibri" w:hAnsi="Calibri" w:cs="Calibri"/>
          <w:sz w:val="22"/>
          <w:szCs w:val="22"/>
          <w:lang w:val="de-CH"/>
        </w:rPr>
        <w:t>echs Videos</w:t>
      </w:r>
      <w:r w:rsidR="00FF7A33">
        <w:rPr>
          <w:rFonts w:ascii="Calibri" w:hAnsi="Calibri" w:cs="Calibri"/>
          <w:sz w:val="22"/>
          <w:szCs w:val="22"/>
          <w:lang w:val="de-CH"/>
        </w:rPr>
        <w:t xml:space="preserve"> von einer Jury ausgewählt,</w:t>
      </w:r>
      <w:r w:rsidR="00FF7A33" w:rsidRPr="35229BFD">
        <w:rPr>
          <w:rFonts w:ascii="Calibri" w:hAnsi="Calibri" w:cs="Calibri"/>
          <w:sz w:val="22"/>
          <w:szCs w:val="22"/>
          <w:lang w:val="de-CH"/>
        </w:rPr>
        <w:t xml:space="preserve"> auf der </w:t>
      </w:r>
      <w:r w:rsidR="00FF7A33">
        <w:rPr>
          <w:rFonts w:ascii="Calibri" w:hAnsi="Calibri" w:cs="Calibri"/>
          <w:sz w:val="22"/>
          <w:szCs w:val="22"/>
          <w:lang w:val="de-CH"/>
        </w:rPr>
        <w:t>Website veröffentlicht</w:t>
      </w:r>
      <w:r w:rsidR="00FF7A33" w:rsidRPr="35229BFD">
        <w:rPr>
          <w:rFonts w:ascii="Calibri" w:hAnsi="Calibri" w:cs="Calibri"/>
          <w:sz w:val="22"/>
          <w:szCs w:val="22"/>
          <w:lang w:val="de-CH"/>
        </w:rPr>
        <w:t xml:space="preserve"> und an </w:t>
      </w:r>
      <w:r w:rsidR="00FF7A33">
        <w:rPr>
          <w:rFonts w:ascii="Calibri" w:hAnsi="Calibri" w:cs="Calibri"/>
          <w:sz w:val="22"/>
          <w:szCs w:val="22"/>
          <w:lang w:val="de-CH"/>
        </w:rPr>
        <w:t xml:space="preserve">der </w:t>
      </w:r>
      <w:r w:rsidR="00FF7A33" w:rsidRPr="35229BFD">
        <w:rPr>
          <w:rFonts w:ascii="Calibri" w:hAnsi="Calibri" w:cs="Calibri"/>
          <w:sz w:val="22"/>
          <w:szCs w:val="22"/>
          <w:lang w:val="de-CH"/>
        </w:rPr>
        <w:t>RHEMA</w:t>
      </w:r>
      <w:r w:rsidR="00FF7A33">
        <w:rPr>
          <w:rFonts w:ascii="Calibri" w:hAnsi="Calibri" w:cs="Calibri"/>
          <w:sz w:val="22"/>
          <w:szCs w:val="22"/>
          <w:lang w:val="de-CH"/>
        </w:rPr>
        <w:t xml:space="preserve"> Rheintalmesse</w:t>
      </w:r>
      <w:r w:rsidR="00FF7A33" w:rsidRPr="35229BFD">
        <w:rPr>
          <w:rFonts w:ascii="Calibri" w:hAnsi="Calibri" w:cs="Calibri"/>
          <w:sz w:val="22"/>
          <w:szCs w:val="22"/>
          <w:lang w:val="de-CH"/>
        </w:rPr>
        <w:t xml:space="preserve"> vorgestellt</w:t>
      </w:r>
      <w:r w:rsidR="00FF7A33">
        <w:rPr>
          <w:rFonts w:ascii="Calibri" w:hAnsi="Calibri" w:cs="Calibri"/>
          <w:sz w:val="22"/>
          <w:szCs w:val="22"/>
          <w:lang w:val="de-CH"/>
        </w:rPr>
        <w:t>. Dabei war das Publikum zum Online Voting aufgerufen</w:t>
      </w:r>
      <w:r w:rsidR="00FF7A33" w:rsidRPr="35229BFD">
        <w:rPr>
          <w:rFonts w:ascii="Calibri" w:hAnsi="Calibri" w:cs="Calibri"/>
          <w:sz w:val="22"/>
          <w:szCs w:val="22"/>
          <w:lang w:val="de-CH"/>
        </w:rPr>
        <w:t xml:space="preserve">. </w:t>
      </w:r>
      <w:r w:rsidR="002A3169">
        <w:rPr>
          <w:rFonts w:ascii="Calibri" w:hAnsi="Calibri" w:cs="Calibri"/>
          <w:sz w:val="22"/>
          <w:szCs w:val="22"/>
          <w:lang w:val="de-CH"/>
        </w:rPr>
        <w:t xml:space="preserve">Das Engagement mit über 2'100 Stimmen war </w:t>
      </w:r>
      <w:r w:rsidR="005A3F97">
        <w:rPr>
          <w:rFonts w:ascii="Calibri" w:hAnsi="Calibri" w:cs="Calibri"/>
          <w:sz w:val="22"/>
          <w:szCs w:val="22"/>
          <w:lang w:val="de-CH"/>
        </w:rPr>
        <w:t>grossartig</w:t>
      </w:r>
      <w:r w:rsidR="002A3169">
        <w:rPr>
          <w:rFonts w:ascii="Calibri" w:hAnsi="Calibri" w:cs="Calibri"/>
          <w:sz w:val="22"/>
          <w:szCs w:val="22"/>
          <w:lang w:val="de-CH"/>
        </w:rPr>
        <w:t>.</w:t>
      </w:r>
    </w:p>
    <w:p w14:paraId="443CAD28" w14:textId="72F3C648" w:rsidR="00DF4181" w:rsidRPr="00230041" w:rsidRDefault="00DF4181" w:rsidP="00DF4181">
      <w:pPr>
        <w:spacing w:before="240" w:line="259" w:lineRule="auto"/>
        <w:jc w:val="both"/>
        <w:rPr>
          <w:rFonts w:ascii="Calibri" w:hAnsi="Calibri" w:cs="Calibri"/>
          <w:sz w:val="22"/>
          <w:szCs w:val="22"/>
          <w:lang w:val="de-CH"/>
        </w:rPr>
      </w:pPr>
      <w:r>
        <w:rPr>
          <w:rFonts w:ascii="Calibri" w:hAnsi="Calibri" w:cs="Calibri"/>
          <w:b/>
          <w:bCs/>
          <w:sz w:val="22"/>
          <w:szCs w:val="22"/>
          <w:lang w:val="de-CH"/>
        </w:rPr>
        <w:t xml:space="preserve">Videos </w:t>
      </w:r>
      <w:r w:rsidR="009F2870">
        <w:rPr>
          <w:rFonts w:ascii="Calibri" w:hAnsi="Calibri" w:cs="Calibri"/>
          <w:b/>
          <w:bCs/>
          <w:sz w:val="22"/>
          <w:szCs w:val="22"/>
          <w:lang w:val="de-CH"/>
        </w:rPr>
        <w:t xml:space="preserve">der Rhinfluencer:innen </w:t>
      </w:r>
      <w:r>
        <w:rPr>
          <w:rFonts w:ascii="Calibri" w:hAnsi="Calibri" w:cs="Calibri"/>
          <w:b/>
          <w:bCs/>
          <w:sz w:val="22"/>
          <w:szCs w:val="22"/>
          <w:lang w:val="de-CH"/>
        </w:rPr>
        <w:t xml:space="preserve">im </w:t>
      </w:r>
      <w:proofErr w:type="spellStart"/>
      <w:r>
        <w:rPr>
          <w:rFonts w:ascii="Calibri" w:hAnsi="Calibri" w:cs="Calibri"/>
          <w:b/>
          <w:bCs/>
          <w:sz w:val="22"/>
          <w:szCs w:val="22"/>
          <w:lang w:val="de-CH"/>
        </w:rPr>
        <w:t>Social</w:t>
      </w:r>
      <w:proofErr w:type="spellEnd"/>
      <w:r>
        <w:rPr>
          <w:rFonts w:ascii="Calibri" w:hAnsi="Calibri" w:cs="Calibri"/>
          <w:b/>
          <w:bCs/>
          <w:sz w:val="22"/>
          <w:szCs w:val="22"/>
          <w:lang w:val="de-CH"/>
        </w:rPr>
        <w:t xml:space="preserve"> Media-Style</w:t>
      </w:r>
    </w:p>
    <w:p w14:paraId="73097EEC" w14:textId="428FBC45" w:rsidR="00F17103" w:rsidRDefault="00C15B89" w:rsidP="00101C48">
      <w:pPr>
        <w:spacing w:line="259" w:lineRule="auto"/>
        <w:jc w:val="both"/>
        <w:rPr>
          <w:rFonts w:ascii="Calibri" w:hAnsi="Calibri" w:cs="Calibri"/>
          <w:sz w:val="22"/>
          <w:szCs w:val="22"/>
          <w:lang w:val="de-CH"/>
        </w:rPr>
      </w:pPr>
      <w:r w:rsidRPr="001422E4">
        <w:rPr>
          <w:rFonts w:ascii="Calibri" w:hAnsi="Calibri" w:cs="Calibri"/>
          <w:sz w:val="22"/>
          <w:szCs w:val="22"/>
          <w:lang w:val="de-CH"/>
        </w:rPr>
        <w:t xml:space="preserve">Ab </w:t>
      </w:r>
      <w:r w:rsidR="000802B9" w:rsidRPr="001422E4">
        <w:rPr>
          <w:rFonts w:ascii="Calibri" w:hAnsi="Calibri" w:cs="Calibri"/>
          <w:sz w:val="22"/>
          <w:szCs w:val="22"/>
          <w:lang w:val="de-CH"/>
        </w:rPr>
        <w:t>sofort</w:t>
      </w:r>
      <w:r w:rsidRPr="001422E4">
        <w:rPr>
          <w:rFonts w:ascii="Calibri" w:hAnsi="Calibri" w:cs="Calibri"/>
          <w:sz w:val="22"/>
          <w:szCs w:val="22"/>
          <w:lang w:val="de-CH"/>
        </w:rPr>
        <w:t xml:space="preserve"> </w:t>
      </w:r>
      <w:r w:rsidR="00C24893" w:rsidRPr="001422E4">
        <w:rPr>
          <w:rFonts w:ascii="Calibri" w:hAnsi="Calibri" w:cs="Calibri"/>
          <w:sz w:val="22"/>
          <w:szCs w:val="22"/>
          <w:lang w:val="de-CH"/>
        </w:rPr>
        <w:t>sind die Videos der</w:t>
      </w:r>
      <w:r w:rsidR="00C24893">
        <w:rPr>
          <w:rFonts w:ascii="Calibri" w:hAnsi="Calibri" w:cs="Calibri"/>
          <w:sz w:val="22"/>
          <w:szCs w:val="22"/>
          <w:lang w:val="de-CH"/>
        </w:rPr>
        <w:t xml:space="preserve"> Rhinfluencer:innen auf</w:t>
      </w:r>
      <w:r>
        <w:rPr>
          <w:rFonts w:ascii="Calibri" w:hAnsi="Calibri" w:cs="Calibri"/>
          <w:sz w:val="22"/>
          <w:szCs w:val="22"/>
          <w:lang w:val="de-CH"/>
        </w:rPr>
        <w:t xml:space="preserve"> </w:t>
      </w:r>
      <w:r w:rsidR="00840794">
        <w:rPr>
          <w:rFonts w:ascii="Calibri" w:hAnsi="Calibri" w:cs="Calibri"/>
          <w:sz w:val="22"/>
          <w:szCs w:val="22"/>
          <w:lang w:val="de-CH"/>
        </w:rPr>
        <w:t>der Website von RHEINTAL.COM</w:t>
      </w:r>
      <w:r w:rsidR="00C24893">
        <w:rPr>
          <w:rFonts w:ascii="Calibri" w:hAnsi="Calibri" w:cs="Calibri"/>
          <w:sz w:val="22"/>
          <w:szCs w:val="22"/>
          <w:lang w:val="de-CH"/>
        </w:rPr>
        <w:t xml:space="preserve"> zu sehen.</w:t>
      </w:r>
      <w:r w:rsidR="00EA4CB8">
        <w:rPr>
          <w:rFonts w:ascii="Calibri" w:hAnsi="Calibri" w:cs="Calibri"/>
          <w:sz w:val="22"/>
          <w:szCs w:val="22"/>
          <w:lang w:val="de-CH"/>
        </w:rPr>
        <w:t xml:space="preserve"> Unterhaltsam</w:t>
      </w:r>
      <w:r w:rsidR="001C1AA8">
        <w:rPr>
          <w:rFonts w:ascii="Calibri" w:hAnsi="Calibri" w:cs="Calibri"/>
          <w:sz w:val="22"/>
          <w:szCs w:val="22"/>
          <w:lang w:val="de-CH"/>
        </w:rPr>
        <w:t>, dynamisch und informativ.</w:t>
      </w:r>
      <w:r w:rsidR="00FC76AC">
        <w:rPr>
          <w:rFonts w:ascii="Calibri" w:hAnsi="Calibri" w:cs="Calibri"/>
          <w:sz w:val="22"/>
          <w:szCs w:val="22"/>
          <w:lang w:val="de-CH"/>
        </w:rPr>
        <w:t xml:space="preserve"> </w:t>
      </w:r>
      <w:r w:rsidR="00AE3C20">
        <w:rPr>
          <w:rFonts w:ascii="Calibri" w:hAnsi="Calibri" w:cs="Calibri"/>
          <w:sz w:val="22"/>
          <w:szCs w:val="22"/>
          <w:lang w:val="de-CH"/>
        </w:rPr>
        <w:t>Sie</w:t>
      </w:r>
      <w:r w:rsidR="00663DE1">
        <w:rPr>
          <w:rFonts w:ascii="Calibri" w:hAnsi="Calibri" w:cs="Calibri"/>
          <w:sz w:val="22"/>
          <w:szCs w:val="22"/>
          <w:lang w:val="de-CH"/>
        </w:rPr>
        <w:t xml:space="preserve"> gewähren authentische</w:t>
      </w:r>
      <w:r w:rsidR="00194F57">
        <w:rPr>
          <w:rFonts w:ascii="Calibri" w:hAnsi="Calibri" w:cs="Calibri"/>
          <w:sz w:val="22"/>
          <w:szCs w:val="22"/>
          <w:lang w:val="de-CH"/>
        </w:rPr>
        <w:t xml:space="preserve"> und überzeugende Einblicke in ihre beruflichen Tätigkeiten</w:t>
      </w:r>
      <w:r w:rsidR="008A2A14">
        <w:rPr>
          <w:rFonts w:ascii="Calibri" w:hAnsi="Calibri" w:cs="Calibri"/>
          <w:sz w:val="22"/>
          <w:szCs w:val="22"/>
          <w:lang w:val="de-CH"/>
        </w:rPr>
        <w:t>,</w:t>
      </w:r>
      <w:r w:rsidR="00194F57">
        <w:rPr>
          <w:rFonts w:ascii="Calibri" w:hAnsi="Calibri" w:cs="Calibri"/>
          <w:sz w:val="22"/>
          <w:szCs w:val="22"/>
          <w:lang w:val="de-CH"/>
        </w:rPr>
        <w:t xml:space="preserve"> und zeigen, was sie motiviert</w:t>
      </w:r>
      <w:r w:rsidR="004827B6">
        <w:rPr>
          <w:rFonts w:ascii="Calibri" w:hAnsi="Calibri" w:cs="Calibri"/>
          <w:sz w:val="22"/>
          <w:szCs w:val="22"/>
          <w:lang w:val="de-CH"/>
        </w:rPr>
        <w:t>, und warum aus ihre</w:t>
      </w:r>
      <w:r w:rsidR="008A2A14">
        <w:rPr>
          <w:rFonts w:ascii="Calibri" w:hAnsi="Calibri" w:cs="Calibri"/>
          <w:sz w:val="22"/>
          <w:szCs w:val="22"/>
          <w:lang w:val="de-CH"/>
        </w:rPr>
        <w:t>r</w:t>
      </w:r>
      <w:r w:rsidR="004827B6">
        <w:rPr>
          <w:rFonts w:ascii="Calibri" w:hAnsi="Calibri" w:cs="Calibri"/>
          <w:sz w:val="22"/>
          <w:szCs w:val="22"/>
          <w:lang w:val="de-CH"/>
        </w:rPr>
        <w:t xml:space="preserve"> </w:t>
      </w:r>
      <w:r w:rsidR="005E20D1">
        <w:rPr>
          <w:rFonts w:ascii="Calibri" w:hAnsi="Calibri" w:cs="Calibri"/>
          <w:sz w:val="22"/>
          <w:szCs w:val="22"/>
          <w:lang w:val="de-CH"/>
        </w:rPr>
        <w:t xml:space="preserve">Sicht </w:t>
      </w:r>
      <w:r w:rsidR="002F5027">
        <w:rPr>
          <w:rFonts w:ascii="Calibri" w:hAnsi="Calibri" w:cs="Calibri"/>
          <w:sz w:val="22"/>
          <w:szCs w:val="22"/>
          <w:lang w:val="de-CH"/>
        </w:rPr>
        <w:t xml:space="preserve">das </w:t>
      </w:r>
      <w:r w:rsidR="005E20D1">
        <w:rPr>
          <w:rFonts w:ascii="Calibri" w:hAnsi="Calibri" w:cs="Calibri"/>
          <w:sz w:val="22"/>
          <w:szCs w:val="22"/>
          <w:lang w:val="de-CH"/>
        </w:rPr>
        <w:t xml:space="preserve">Rheintal </w:t>
      </w:r>
      <w:r w:rsidR="000530E7">
        <w:rPr>
          <w:rFonts w:ascii="Calibri" w:hAnsi="Calibri" w:cs="Calibri"/>
          <w:sz w:val="22"/>
          <w:szCs w:val="22"/>
          <w:lang w:val="de-CH"/>
        </w:rPr>
        <w:t xml:space="preserve">so grossartig ist. </w:t>
      </w:r>
      <w:r w:rsidR="00306A65">
        <w:rPr>
          <w:rFonts w:ascii="Calibri" w:hAnsi="Calibri" w:cs="Calibri"/>
          <w:sz w:val="22"/>
          <w:szCs w:val="22"/>
          <w:lang w:val="de-CH"/>
        </w:rPr>
        <w:t>Die Rhinfluencer:innen sind</w:t>
      </w:r>
      <w:r w:rsidR="001E1112">
        <w:rPr>
          <w:rFonts w:ascii="Calibri" w:hAnsi="Calibri" w:cs="Calibri"/>
          <w:sz w:val="22"/>
          <w:szCs w:val="22"/>
          <w:lang w:val="de-CH"/>
        </w:rPr>
        <w:t xml:space="preserve"> Monika Betschart</w:t>
      </w:r>
      <w:r w:rsidR="003664EB">
        <w:rPr>
          <w:rFonts w:ascii="Calibri" w:hAnsi="Calibri" w:cs="Calibri"/>
          <w:sz w:val="22"/>
          <w:szCs w:val="22"/>
          <w:lang w:val="de-CH"/>
        </w:rPr>
        <w:t xml:space="preserve"> von GK Grünenfelder AG in Kriessern, </w:t>
      </w:r>
      <w:r w:rsidR="003606C0">
        <w:rPr>
          <w:rFonts w:ascii="Calibri" w:hAnsi="Calibri" w:cs="Calibri"/>
          <w:sz w:val="22"/>
          <w:szCs w:val="22"/>
          <w:lang w:val="de-CH"/>
        </w:rPr>
        <w:t>Afrim Ibrahimi von Lüto</w:t>
      </w:r>
      <w:r w:rsidR="00DE3085">
        <w:rPr>
          <w:rFonts w:ascii="Calibri" w:hAnsi="Calibri" w:cs="Calibri"/>
          <w:sz w:val="22"/>
          <w:szCs w:val="22"/>
          <w:lang w:val="de-CH"/>
        </w:rPr>
        <w:t>lf</w:t>
      </w:r>
      <w:r w:rsidR="003606C0">
        <w:rPr>
          <w:rFonts w:ascii="Calibri" w:hAnsi="Calibri" w:cs="Calibri"/>
          <w:sz w:val="22"/>
          <w:szCs w:val="22"/>
          <w:lang w:val="de-CH"/>
        </w:rPr>
        <w:t xml:space="preserve"> Spezialitäten AG in St. Margrethen und Michaela </w:t>
      </w:r>
      <w:r w:rsidR="000E783A">
        <w:rPr>
          <w:rFonts w:ascii="Calibri" w:hAnsi="Calibri" w:cs="Calibri"/>
          <w:sz w:val="22"/>
          <w:szCs w:val="22"/>
          <w:lang w:val="de-CH"/>
        </w:rPr>
        <w:t>H</w:t>
      </w:r>
      <w:r w:rsidR="003606C0">
        <w:rPr>
          <w:rFonts w:ascii="Calibri" w:hAnsi="Calibri" w:cs="Calibri"/>
          <w:sz w:val="22"/>
          <w:szCs w:val="22"/>
          <w:lang w:val="de-CH"/>
        </w:rPr>
        <w:t>anesch von Jansen AG in Oberriet.</w:t>
      </w:r>
      <w:r w:rsidR="003737FF">
        <w:rPr>
          <w:rFonts w:ascii="Calibri" w:hAnsi="Calibri" w:cs="Calibri"/>
          <w:sz w:val="22"/>
          <w:szCs w:val="22"/>
          <w:lang w:val="de-CH"/>
        </w:rPr>
        <w:t xml:space="preserve"> </w:t>
      </w:r>
      <w:r w:rsidR="001A7226">
        <w:rPr>
          <w:rFonts w:ascii="Calibri" w:hAnsi="Calibri" w:cs="Calibri"/>
          <w:sz w:val="22"/>
          <w:szCs w:val="22"/>
          <w:lang w:val="de-CH"/>
        </w:rPr>
        <w:t xml:space="preserve">Sie alle </w:t>
      </w:r>
      <w:r w:rsidR="00FA0183">
        <w:rPr>
          <w:rFonts w:ascii="Calibri" w:hAnsi="Calibri" w:cs="Calibri"/>
          <w:sz w:val="22"/>
          <w:szCs w:val="22"/>
          <w:lang w:val="de-CH"/>
        </w:rPr>
        <w:t>schätzen es</w:t>
      </w:r>
      <w:r w:rsidR="00F9402D">
        <w:rPr>
          <w:rFonts w:ascii="Calibri" w:hAnsi="Calibri" w:cs="Calibri"/>
          <w:sz w:val="22"/>
          <w:szCs w:val="22"/>
          <w:lang w:val="de-CH"/>
        </w:rPr>
        <w:t>,</w:t>
      </w:r>
      <w:r w:rsidR="00FA0183">
        <w:rPr>
          <w:rFonts w:ascii="Calibri" w:hAnsi="Calibri" w:cs="Calibri"/>
          <w:sz w:val="22"/>
          <w:szCs w:val="22"/>
          <w:lang w:val="de-CH"/>
        </w:rPr>
        <w:t xml:space="preserve"> im St.Galler Rheintal zu leben und zu arbeiten</w:t>
      </w:r>
      <w:r w:rsidR="004D7164">
        <w:rPr>
          <w:rFonts w:ascii="Calibri" w:hAnsi="Calibri" w:cs="Calibri"/>
          <w:sz w:val="22"/>
          <w:szCs w:val="22"/>
          <w:lang w:val="de-CH"/>
        </w:rPr>
        <w:t xml:space="preserve">. </w:t>
      </w:r>
      <w:r w:rsidR="00A741AD">
        <w:rPr>
          <w:rFonts w:ascii="Calibri" w:hAnsi="Calibri" w:cs="Calibri"/>
          <w:sz w:val="22"/>
          <w:szCs w:val="22"/>
          <w:lang w:val="de-CH"/>
        </w:rPr>
        <w:t>Was sie voneinander unterscheidet</w:t>
      </w:r>
      <w:r w:rsidR="00EE068B">
        <w:rPr>
          <w:rFonts w:ascii="Calibri" w:hAnsi="Calibri" w:cs="Calibri"/>
          <w:sz w:val="22"/>
          <w:szCs w:val="22"/>
          <w:lang w:val="de-CH"/>
        </w:rPr>
        <w:t>, sind ihre Beweggründe</w:t>
      </w:r>
      <w:r w:rsidR="00501742">
        <w:rPr>
          <w:rFonts w:ascii="Calibri" w:hAnsi="Calibri" w:cs="Calibri"/>
          <w:sz w:val="22"/>
          <w:szCs w:val="22"/>
          <w:lang w:val="de-CH"/>
        </w:rPr>
        <w:t xml:space="preserve">. Für Afrim Ibrahimi ist es </w:t>
      </w:r>
      <w:r w:rsidR="006D1130">
        <w:rPr>
          <w:rFonts w:ascii="Calibri" w:hAnsi="Calibri" w:cs="Calibri"/>
          <w:sz w:val="22"/>
          <w:szCs w:val="22"/>
          <w:lang w:val="de-CH"/>
        </w:rPr>
        <w:t xml:space="preserve">zum Beispiel </w:t>
      </w:r>
      <w:r w:rsidR="00501742">
        <w:rPr>
          <w:rFonts w:ascii="Calibri" w:hAnsi="Calibri" w:cs="Calibri"/>
          <w:sz w:val="22"/>
          <w:szCs w:val="22"/>
          <w:lang w:val="de-CH"/>
        </w:rPr>
        <w:t>der Zusammenhalt</w:t>
      </w:r>
      <w:r w:rsidR="005077F8">
        <w:rPr>
          <w:rFonts w:ascii="Calibri" w:hAnsi="Calibri" w:cs="Calibri"/>
          <w:sz w:val="22"/>
          <w:szCs w:val="22"/>
          <w:lang w:val="de-CH"/>
        </w:rPr>
        <w:t>, den er</w:t>
      </w:r>
      <w:r w:rsidR="003B7763">
        <w:rPr>
          <w:rFonts w:ascii="Calibri" w:hAnsi="Calibri" w:cs="Calibri"/>
          <w:sz w:val="22"/>
          <w:szCs w:val="22"/>
          <w:lang w:val="de-CH"/>
        </w:rPr>
        <w:t xml:space="preserve"> in seinem Betrieb vorfindet</w:t>
      </w:r>
      <w:r w:rsidR="00506BD8">
        <w:rPr>
          <w:rFonts w:ascii="Calibri" w:hAnsi="Calibri" w:cs="Calibri"/>
          <w:sz w:val="22"/>
          <w:szCs w:val="22"/>
          <w:lang w:val="de-CH"/>
        </w:rPr>
        <w:t>. Dieser ist</w:t>
      </w:r>
      <w:r w:rsidR="003B7763">
        <w:rPr>
          <w:rFonts w:ascii="Calibri" w:hAnsi="Calibri" w:cs="Calibri"/>
          <w:sz w:val="22"/>
          <w:szCs w:val="22"/>
          <w:lang w:val="de-CH"/>
        </w:rPr>
        <w:t xml:space="preserve"> </w:t>
      </w:r>
      <w:r w:rsidR="00E417A0">
        <w:rPr>
          <w:rFonts w:ascii="Calibri" w:hAnsi="Calibri" w:cs="Calibri"/>
          <w:sz w:val="22"/>
          <w:szCs w:val="22"/>
          <w:lang w:val="de-CH"/>
        </w:rPr>
        <w:t>wichtig</w:t>
      </w:r>
      <w:r w:rsidR="00612970">
        <w:rPr>
          <w:rFonts w:ascii="Calibri" w:hAnsi="Calibri" w:cs="Calibri"/>
          <w:sz w:val="22"/>
          <w:szCs w:val="22"/>
          <w:lang w:val="de-CH"/>
        </w:rPr>
        <w:t xml:space="preserve">, </w:t>
      </w:r>
      <w:r w:rsidR="00E417A0">
        <w:rPr>
          <w:rFonts w:ascii="Calibri" w:hAnsi="Calibri" w:cs="Calibri"/>
          <w:sz w:val="22"/>
          <w:szCs w:val="22"/>
          <w:lang w:val="de-CH"/>
        </w:rPr>
        <w:t xml:space="preserve">für </w:t>
      </w:r>
      <w:r w:rsidR="00612970">
        <w:rPr>
          <w:rFonts w:ascii="Calibri" w:hAnsi="Calibri" w:cs="Calibri"/>
          <w:sz w:val="22"/>
          <w:szCs w:val="22"/>
          <w:lang w:val="de-CH"/>
        </w:rPr>
        <w:t xml:space="preserve">den ganzen </w:t>
      </w:r>
      <w:r w:rsidR="00757001">
        <w:rPr>
          <w:rFonts w:ascii="Calibri" w:hAnsi="Calibri" w:cs="Calibri"/>
          <w:sz w:val="22"/>
          <w:szCs w:val="22"/>
          <w:lang w:val="de-CH"/>
        </w:rPr>
        <w:t>Herstellung</w:t>
      </w:r>
      <w:r w:rsidR="00E03318">
        <w:rPr>
          <w:rFonts w:ascii="Calibri" w:hAnsi="Calibri" w:cs="Calibri"/>
          <w:sz w:val="22"/>
          <w:szCs w:val="22"/>
          <w:lang w:val="de-CH"/>
        </w:rPr>
        <w:t>sprozess</w:t>
      </w:r>
      <w:r w:rsidR="00B94A2A">
        <w:rPr>
          <w:rFonts w:ascii="Calibri" w:hAnsi="Calibri" w:cs="Calibri"/>
          <w:sz w:val="22"/>
          <w:szCs w:val="22"/>
          <w:lang w:val="de-CH"/>
        </w:rPr>
        <w:t xml:space="preserve"> von der Ernte bis zu</w:t>
      </w:r>
      <w:r w:rsidR="00F54552">
        <w:rPr>
          <w:rFonts w:ascii="Calibri" w:hAnsi="Calibri" w:cs="Calibri"/>
          <w:sz w:val="22"/>
          <w:szCs w:val="22"/>
          <w:lang w:val="de-CH"/>
        </w:rPr>
        <w:t>m</w:t>
      </w:r>
      <w:r w:rsidR="00B94A2A">
        <w:rPr>
          <w:rFonts w:ascii="Calibri" w:hAnsi="Calibri" w:cs="Calibri"/>
          <w:sz w:val="22"/>
          <w:szCs w:val="22"/>
          <w:lang w:val="de-CH"/>
        </w:rPr>
        <w:t xml:space="preserve"> Verkauf der Produkte.</w:t>
      </w:r>
      <w:r w:rsidR="00835ED1">
        <w:rPr>
          <w:rFonts w:ascii="Calibri" w:hAnsi="Calibri" w:cs="Calibri"/>
          <w:sz w:val="22"/>
          <w:szCs w:val="22"/>
          <w:lang w:val="de-CH"/>
        </w:rPr>
        <w:t xml:space="preserve"> </w:t>
      </w:r>
      <w:r w:rsidR="0025288D">
        <w:rPr>
          <w:rFonts w:ascii="Calibri" w:hAnsi="Calibri" w:cs="Calibri"/>
          <w:sz w:val="22"/>
          <w:szCs w:val="22"/>
          <w:lang w:val="de-CH"/>
        </w:rPr>
        <w:t>O</w:t>
      </w:r>
      <w:r w:rsidR="0035096D">
        <w:rPr>
          <w:rFonts w:ascii="Calibri" w:hAnsi="Calibri" w:cs="Calibri"/>
          <w:sz w:val="22"/>
          <w:szCs w:val="22"/>
          <w:lang w:val="de-CH"/>
        </w:rPr>
        <w:t>der</w:t>
      </w:r>
      <w:r w:rsidR="000D44CA">
        <w:rPr>
          <w:rFonts w:ascii="Calibri" w:hAnsi="Calibri" w:cs="Calibri"/>
          <w:sz w:val="22"/>
          <w:szCs w:val="22"/>
          <w:lang w:val="de-CH"/>
        </w:rPr>
        <w:t xml:space="preserve"> die grenzenlosen Möglichkeiten</w:t>
      </w:r>
      <w:r w:rsidR="0035096D">
        <w:rPr>
          <w:rFonts w:ascii="Calibri" w:hAnsi="Calibri" w:cs="Calibri"/>
          <w:sz w:val="22"/>
          <w:szCs w:val="22"/>
          <w:lang w:val="de-CH"/>
        </w:rPr>
        <w:t xml:space="preserve"> </w:t>
      </w:r>
      <w:r w:rsidR="00501742">
        <w:rPr>
          <w:rFonts w:ascii="Calibri" w:hAnsi="Calibri" w:cs="Calibri"/>
          <w:sz w:val="22"/>
          <w:szCs w:val="22"/>
          <w:lang w:val="de-CH"/>
        </w:rPr>
        <w:t xml:space="preserve">für Michaela </w:t>
      </w:r>
      <w:r w:rsidR="000A1F64">
        <w:rPr>
          <w:rFonts w:ascii="Calibri" w:hAnsi="Calibri" w:cs="Calibri"/>
          <w:sz w:val="22"/>
          <w:szCs w:val="22"/>
          <w:lang w:val="de-CH"/>
        </w:rPr>
        <w:t>H</w:t>
      </w:r>
      <w:r w:rsidR="00501742">
        <w:rPr>
          <w:rFonts w:ascii="Calibri" w:hAnsi="Calibri" w:cs="Calibri"/>
          <w:sz w:val="22"/>
          <w:szCs w:val="22"/>
          <w:lang w:val="de-CH"/>
        </w:rPr>
        <w:t>anesch</w:t>
      </w:r>
      <w:r w:rsidR="00FC0161">
        <w:rPr>
          <w:rFonts w:ascii="Calibri" w:hAnsi="Calibri" w:cs="Calibri"/>
          <w:sz w:val="22"/>
          <w:szCs w:val="22"/>
          <w:lang w:val="de-CH"/>
        </w:rPr>
        <w:t xml:space="preserve">, </w:t>
      </w:r>
      <w:proofErr w:type="gramStart"/>
      <w:r w:rsidR="00655AD8">
        <w:rPr>
          <w:rFonts w:ascii="Calibri" w:hAnsi="Calibri" w:cs="Calibri"/>
          <w:sz w:val="22"/>
          <w:szCs w:val="22"/>
          <w:lang w:val="de-CH"/>
        </w:rPr>
        <w:t>Marketing Managerin</w:t>
      </w:r>
      <w:proofErr w:type="gramEnd"/>
      <w:r w:rsidR="005D4071">
        <w:rPr>
          <w:rFonts w:ascii="Calibri" w:hAnsi="Calibri" w:cs="Calibri"/>
          <w:sz w:val="22"/>
          <w:szCs w:val="22"/>
          <w:lang w:val="de-CH"/>
        </w:rPr>
        <w:t xml:space="preserve"> bei</w:t>
      </w:r>
      <w:r w:rsidR="00FC0161">
        <w:rPr>
          <w:rFonts w:ascii="Calibri" w:hAnsi="Calibri" w:cs="Calibri"/>
          <w:sz w:val="22"/>
          <w:szCs w:val="22"/>
          <w:lang w:val="de-CH"/>
        </w:rPr>
        <w:t xml:space="preserve"> Jansen</w:t>
      </w:r>
      <w:r w:rsidR="00543E16">
        <w:rPr>
          <w:rFonts w:ascii="Calibri" w:hAnsi="Calibri" w:cs="Calibri"/>
          <w:sz w:val="22"/>
          <w:szCs w:val="22"/>
          <w:lang w:val="de-CH"/>
        </w:rPr>
        <w:t xml:space="preserve"> AG</w:t>
      </w:r>
      <w:r w:rsidR="0035096D">
        <w:rPr>
          <w:rFonts w:ascii="Calibri" w:hAnsi="Calibri" w:cs="Calibri"/>
          <w:sz w:val="22"/>
          <w:szCs w:val="22"/>
          <w:lang w:val="de-CH"/>
        </w:rPr>
        <w:t>, die sich</w:t>
      </w:r>
      <w:r w:rsidR="004333CA">
        <w:rPr>
          <w:rFonts w:ascii="Calibri" w:hAnsi="Calibri" w:cs="Calibri"/>
          <w:sz w:val="22"/>
          <w:szCs w:val="22"/>
          <w:lang w:val="de-CH"/>
        </w:rPr>
        <w:t xml:space="preserve"> </w:t>
      </w:r>
      <w:r w:rsidR="00FF3DFC">
        <w:rPr>
          <w:rFonts w:ascii="Calibri" w:hAnsi="Calibri" w:cs="Calibri"/>
          <w:sz w:val="22"/>
          <w:szCs w:val="22"/>
          <w:lang w:val="de-CH"/>
        </w:rPr>
        <w:t xml:space="preserve">ihr </w:t>
      </w:r>
      <w:r w:rsidR="004333CA">
        <w:rPr>
          <w:rFonts w:ascii="Calibri" w:hAnsi="Calibri" w:cs="Calibri"/>
          <w:sz w:val="22"/>
          <w:szCs w:val="22"/>
          <w:lang w:val="de-CH"/>
        </w:rPr>
        <w:t>im Rheintal bieten.</w:t>
      </w:r>
      <w:r w:rsidR="000813F2">
        <w:rPr>
          <w:rFonts w:ascii="Calibri" w:hAnsi="Calibri" w:cs="Calibri"/>
          <w:sz w:val="22"/>
          <w:szCs w:val="22"/>
          <w:lang w:val="de-CH"/>
        </w:rPr>
        <w:t xml:space="preserve"> </w:t>
      </w:r>
      <w:r w:rsidR="00935600" w:rsidRPr="001422E4">
        <w:rPr>
          <w:rFonts w:ascii="Calibri" w:hAnsi="Calibri" w:cs="Calibri"/>
          <w:sz w:val="22"/>
          <w:szCs w:val="22"/>
          <w:lang w:val="de-CH"/>
        </w:rPr>
        <w:t>Über mehrere Wochen im Oktober und</w:t>
      </w:r>
      <w:r w:rsidR="00935600">
        <w:rPr>
          <w:rFonts w:ascii="Calibri" w:hAnsi="Calibri" w:cs="Calibri"/>
          <w:sz w:val="22"/>
          <w:szCs w:val="22"/>
          <w:lang w:val="de-CH"/>
        </w:rPr>
        <w:t xml:space="preserve"> November </w:t>
      </w:r>
      <w:r w:rsidR="004E120E">
        <w:rPr>
          <w:rFonts w:ascii="Calibri" w:hAnsi="Calibri" w:cs="Calibri"/>
          <w:sz w:val="22"/>
          <w:szCs w:val="22"/>
          <w:lang w:val="de-CH"/>
        </w:rPr>
        <w:t xml:space="preserve">werden </w:t>
      </w:r>
      <w:r w:rsidR="00DB705D">
        <w:rPr>
          <w:rFonts w:ascii="Calibri" w:hAnsi="Calibri" w:cs="Calibri"/>
          <w:sz w:val="22"/>
          <w:szCs w:val="22"/>
          <w:lang w:val="de-CH"/>
        </w:rPr>
        <w:t xml:space="preserve">die Rhinfluencer:innen </w:t>
      </w:r>
      <w:r w:rsidR="00935600">
        <w:rPr>
          <w:rFonts w:ascii="Calibri" w:hAnsi="Calibri" w:cs="Calibri"/>
          <w:sz w:val="22"/>
          <w:szCs w:val="22"/>
          <w:lang w:val="de-CH"/>
        </w:rPr>
        <w:t>auf Instagram, Facebook und LinkedIn</w:t>
      </w:r>
      <w:r w:rsidR="004E120E">
        <w:rPr>
          <w:rFonts w:ascii="Calibri" w:hAnsi="Calibri" w:cs="Calibri"/>
          <w:sz w:val="22"/>
          <w:szCs w:val="22"/>
          <w:lang w:val="de-CH"/>
        </w:rPr>
        <w:t xml:space="preserve"> zu sehen sein. </w:t>
      </w:r>
      <w:r w:rsidR="00DE3085">
        <w:rPr>
          <w:rFonts w:ascii="Calibri" w:hAnsi="Calibri" w:cs="Calibri"/>
          <w:sz w:val="22"/>
          <w:szCs w:val="22"/>
          <w:lang w:val="de-CH"/>
        </w:rPr>
        <w:t>Dies über die</w:t>
      </w:r>
      <w:r w:rsidR="00981BBC">
        <w:rPr>
          <w:rFonts w:ascii="Calibri" w:hAnsi="Calibri" w:cs="Calibri"/>
          <w:sz w:val="22"/>
          <w:szCs w:val="22"/>
          <w:lang w:val="de-CH"/>
        </w:rPr>
        <w:t xml:space="preserve"> Grenzen der Region hinaus. </w:t>
      </w:r>
      <w:r w:rsidR="00AC6787">
        <w:rPr>
          <w:rFonts w:ascii="Calibri" w:hAnsi="Calibri" w:cs="Calibri"/>
          <w:sz w:val="22"/>
          <w:szCs w:val="22"/>
          <w:lang w:val="de-CH"/>
        </w:rPr>
        <w:t xml:space="preserve">Ob </w:t>
      </w:r>
      <w:r w:rsidR="00B513E3">
        <w:rPr>
          <w:rFonts w:ascii="Calibri" w:hAnsi="Calibri" w:cs="Calibri"/>
          <w:sz w:val="22"/>
          <w:szCs w:val="22"/>
          <w:lang w:val="de-CH"/>
        </w:rPr>
        <w:t xml:space="preserve">Süddeutschland, Vorarlberg </w:t>
      </w:r>
      <w:r w:rsidR="00AC6787">
        <w:rPr>
          <w:rFonts w:ascii="Calibri" w:hAnsi="Calibri" w:cs="Calibri"/>
          <w:sz w:val="22"/>
          <w:szCs w:val="22"/>
          <w:lang w:val="de-CH"/>
        </w:rPr>
        <w:t>oder die gesamte Deutschschwei</w:t>
      </w:r>
      <w:r w:rsidR="00FA7378">
        <w:rPr>
          <w:rFonts w:ascii="Calibri" w:hAnsi="Calibri" w:cs="Calibri"/>
          <w:sz w:val="22"/>
          <w:szCs w:val="22"/>
          <w:lang w:val="de-CH"/>
        </w:rPr>
        <w:t>z</w:t>
      </w:r>
      <w:r w:rsidR="0026541A">
        <w:rPr>
          <w:rFonts w:ascii="Calibri" w:hAnsi="Calibri" w:cs="Calibri"/>
          <w:sz w:val="22"/>
          <w:szCs w:val="22"/>
          <w:lang w:val="de-CH"/>
        </w:rPr>
        <w:t>,</w:t>
      </w:r>
      <w:r w:rsidR="00AC6787">
        <w:rPr>
          <w:rFonts w:ascii="Calibri" w:hAnsi="Calibri" w:cs="Calibri"/>
          <w:sz w:val="22"/>
          <w:szCs w:val="22"/>
          <w:lang w:val="de-CH"/>
        </w:rPr>
        <w:t xml:space="preserve"> </w:t>
      </w:r>
      <w:r w:rsidR="0026541A">
        <w:rPr>
          <w:rFonts w:ascii="Calibri" w:hAnsi="Calibri" w:cs="Calibri"/>
          <w:sz w:val="22"/>
          <w:szCs w:val="22"/>
          <w:lang w:val="de-CH"/>
        </w:rPr>
        <w:t>d</w:t>
      </w:r>
      <w:r w:rsidR="00BE3FB1">
        <w:rPr>
          <w:rFonts w:ascii="Calibri" w:hAnsi="Calibri" w:cs="Calibri"/>
          <w:sz w:val="22"/>
          <w:szCs w:val="22"/>
          <w:lang w:val="de-CH"/>
        </w:rPr>
        <w:t xml:space="preserve">ie Online-Community </w:t>
      </w:r>
      <w:r w:rsidR="009A722F">
        <w:rPr>
          <w:rFonts w:ascii="Calibri" w:hAnsi="Calibri" w:cs="Calibri"/>
          <w:sz w:val="22"/>
          <w:szCs w:val="22"/>
          <w:lang w:val="de-CH"/>
        </w:rPr>
        <w:t xml:space="preserve">kann sich auf unterhaltsame </w:t>
      </w:r>
      <w:r w:rsidR="00224CC2">
        <w:rPr>
          <w:rFonts w:ascii="Calibri" w:hAnsi="Calibri" w:cs="Calibri"/>
          <w:sz w:val="22"/>
          <w:szCs w:val="22"/>
          <w:lang w:val="de-CH"/>
        </w:rPr>
        <w:t xml:space="preserve">und </w:t>
      </w:r>
      <w:r w:rsidR="00051A9F">
        <w:rPr>
          <w:rFonts w:ascii="Calibri" w:hAnsi="Calibri" w:cs="Calibri"/>
          <w:sz w:val="22"/>
          <w:szCs w:val="22"/>
          <w:lang w:val="de-CH"/>
        </w:rPr>
        <w:t xml:space="preserve">faszinierende </w:t>
      </w:r>
      <w:r w:rsidR="009A722F">
        <w:rPr>
          <w:rFonts w:ascii="Calibri" w:hAnsi="Calibri" w:cs="Calibri"/>
          <w:sz w:val="22"/>
          <w:szCs w:val="22"/>
          <w:lang w:val="de-CH"/>
        </w:rPr>
        <w:t xml:space="preserve">Einblicke </w:t>
      </w:r>
      <w:r w:rsidR="00224CC2">
        <w:rPr>
          <w:rFonts w:ascii="Calibri" w:hAnsi="Calibri" w:cs="Calibri"/>
          <w:sz w:val="22"/>
          <w:szCs w:val="22"/>
          <w:lang w:val="de-CH"/>
        </w:rPr>
        <w:t xml:space="preserve">aus </w:t>
      </w:r>
      <w:r w:rsidR="009A722F">
        <w:rPr>
          <w:rFonts w:ascii="Calibri" w:hAnsi="Calibri" w:cs="Calibri"/>
          <w:sz w:val="22"/>
          <w:szCs w:val="22"/>
          <w:lang w:val="de-CH"/>
        </w:rPr>
        <w:t>d</w:t>
      </w:r>
      <w:r w:rsidR="00FE5308">
        <w:rPr>
          <w:rFonts w:ascii="Calibri" w:hAnsi="Calibri" w:cs="Calibri"/>
          <w:sz w:val="22"/>
          <w:szCs w:val="22"/>
          <w:lang w:val="de-CH"/>
        </w:rPr>
        <w:t>e</w:t>
      </w:r>
      <w:r w:rsidR="00224CC2">
        <w:rPr>
          <w:rFonts w:ascii="Calibri" w:hAnsi="Calibri" w:cs="Calibri"/>
          <w:sz w:val="22"/>
          <w:szCs w:val="22"/>
          <w:lang w:val="de-CH"/>
        </w:rPr>
        <w:t>m</w:t>
      </w:r>
      <w:r w:rsidR="009A722F">
        <w:rPr>
          <w:rFonts w:ascii="Calibri" w:hAnsi="Calibri" w:cs="Calibri"/>
          <w:sz w:val="22"/>
          <w:szCs w:val="22"/>
          <w:lang w:val="de-CH"/>
        </w:rPr>
        <w:t xml:space="preserve"> vielversprechenden </w:t>
      </w:r>
      <w:r w:rsidR="00FE5308">
        <w:rPr>
          <w:rFonts w:ascii="Calibri" w:hAnsi="Calibri" w:cs="Calibri"/>
          <w:sz w:val="22"/>
          <w:szCs w:val="22"/>
          <w:lang w:val="de-CH"/>
        </w:rPr>
        <w:t xml:space="preserve">Rheintaler </w:t>
      </w:r>
      <w:r w:rsidR="009A722F">
        <w:rPr>
          <w:rFonts w:ascii="Calibri" w:hAnsi="Calibri" w:cs="Calibri"/>
          <w:sz w:val="22"/>
          <w:szCs w:val="22"/>
          <w:lang w:val="de-CH"/>
        </w:rPr>
        <w:t>Wirtschaftsraum freuen</w:t>
      </w:r>
      <w:r w:rsidR="00C27345">
        <w:rPr>
          <w:rFonts w:ascii="Calibri" w:hAnsi="Calibri" w:cs="Calibri"/>
          <w:sz w:val="22"/>
          <w:szCs w:val="22"/>
          <w:lang w:val="de-CH"/>
        </w:rPr>
        <w:t>.</w:t>
      </w:r>
    </w:p>
    <w:p w14:paraId="4556EFA6" w14:textId="7B429364" w:rsidR="00DB705D" w:rsidRPr="00FB1545" w:rsidRDefault="00C32378" w:rsidP="00FB1545">
      <w:pPr>
        <w:shd w:val="clear" w:color="auto" w:fill="FFFFFF"/>
        <w:rPr>
          <w:rFonts w:ascii="Arial" w:hAnsi="Arial" w:cs="Arial"/>
          <w:color w:val="4D5156"/>
          <w:sz w:val="21"/>
          <w:szCs w:val="21"/>
          <w:lang w:val="de-CH" w:eastAsia="de-CH"/>
        </w:rPr>
      </w:pPr>
      <w:r w:rsidRPr="00DB48CA">
        <w:rPr>
          <w:rFonts w:ascii="Calibri" w:hAnsi="Calibri" w:cs="Calibri"/>
          <w:sz w:val="22"/>
          <w:szCs w:val="22"/>
          <w:lang w:val="de-CH"/>
        </w:rPr>
        <w:t>Die Rhinfluencer:innen w</w:t>
      </w:r>
      <w:r w:rsidR="00DB48CA" w:rsidRPr="00DB48CA">
        <w:rPr>
          <w:rFonts w:ascii="Calibri" w:hAnsi="Calibri" w:cs="Calibri"/>
          <w:sz w:val="22"/>
          <w:szCs w:val="22"/>
          <w:lang w:val="de-CH"/>
        </w:rPr>
        <w:t xml:space="preserve">urden </w:t>
      </w:r>
      <w:r w:rsidR="005F4AE3">
        <w:rPr>
          <w:rFonts w:ascii="Calibri" w:hAnsi="Calibri" w:cs="Calibri"/>
          <w:sz w:val="22"/>
          <w:szCs w:val="22"/>
          <w:lang w:val="de-CH"/>
        </w:rPr>
        <w:t xml:space="preserve">für die Videos </w:t>
      </w:r>
      <w:r w:rsidR="00DB48CA" w:rsidRPr="00DB48CA">
        <w:rPr>
          <w:rFonts w:ascii="Calibri" w:hAnsi="Calibri" w:cs="Calibri"/>
          <w:sz w:val="22"/>
          <w:szCs w:val="22"/>
          <w:lang w:val="de-CH"/>
        </w:rPr>
        <w:t>v</w:t>
      </w:r>
      <w:r w:rsidR="00DB48CA">
        <w:rPr>
          <w:rFonts w:ascii="Calibri" w:hAnsi="Calibri" w:cs="Calibri"/>
          <w:sz w:val="22"/>
          <w:szCs w:val="22"/>
          <w:lang w:val="de-CH"/>
        </w:rPr>
        <w:t>on Arina Luisa besuc</w:t>
      </w:r>
      <w:r w:rsidR="005F4AE3">
        <w:rPr>
          <w:rFonts w:ascii="Calibri" w:hAnsi="Calibri" w:cs="Calibri"/>
          <w:sz w:val="22"/>
          <w:szCs w:val="22"/>
          <w:lang w:val="de-CH"/>
        </w:rPr>
        <w:t>ht und begleitet. Arina Luisa</w:t>
      </w:r>
      <w:r w:rsidR="008A7A59">
        <w:rPr>
          <w:rFonts w:ascii="Calibri" w:hAnsi="Calibri" w:cs="Calibri"/>
          <w:sz w:val="22"/>
          <w:szCs w:val="22"/>
          <w:lang w:val="de-CH"/>
        </w:rPr>
        <w:t xml:space="preserve"> - </w:t>
      </w:r>
      <w:r w:rsidR="005F4AE3">
        <w:rPr>
          <w:rFonts w:ascii="Calibri" w:hAnsi="Calibri" w:cs="Calibri"/>
          <w:sz w:val="22"/>
          <w:szCs w:val="22"/>
          <w:lang w:val="de-CH"/>
        </w:rPr>
        <w:t>Shuffle-Tanzlehrerin</w:t>
      </w:r>
      <w:r w:rsidR="00E937F1">
        <w:rPr>
          <w:rFonts w:ascii="Calibri" w:hAnsi="Calibri" w:cs="Calibri"/>
          <w:sz w:val="22"/>
          <w:szCs w:val="22"/>
          <w:lang w:val="de-CH"/>
        </w:rPr>
        <w:t>,</w:t>
      </w:r>
      <w:r w:rsidR="008A7A59">
        <w:rPr>
          <w:rFonts w:ascii="Calibri" w:hAnsi="Calibri" w:cs="Calibri"/>
          <w:sz w:val="22"/>
          <w:szCs w:val="22"/>
          <w:lang w:val="de-CH"/>
        </w:rPr>
        <w:t xml:space="preserve"> </w:t>
      </w:r>
      <w:r w:rsidR="005F4AE3">
        <w:rPr>
          <w:rFonts w:ascii="Calibri" w:hAnsi="Calibri" w:cs="Calibri"/>
          <w:sz w:val="22"/>
          <w:szCs w:val="22"/>
          <w:lang w:val="de-CH"/>
        </w:rPr>
        <w:t>Musiker</w:t>
      </w:r>
      <w:r w:rsidR="00E93C41">
        <w:rPr>
          <w:rFonts w:ascii="Calibri" w:hAnsi="Calibri" w:cs="Calibri"/>
          <w:sz w:val="22"/>
          <w:szCs w:val="22"/>
          <w:lang w:val="de-CH"/>
        </w:rPr>
        <w:t>in</w:t>
      </w:r>
      <w:r w:rsidR="00E937F1">
        <w:rPr>
          <w:rFonts w:ascii="Calibri" w:hAnsi="Calibri" w:cs="Calibri"/>
          <w:sz w:val="22"/>
          <w:szCs w:val="22"/>
          <w:lang w:val="de-CH"/>
        </w:rPr>
        <w:t xml:space="preserve"> und Influencerin</w:t>
      </w:r>
      <w:r w:rsidR="008A7A59">
        <w:rPr>
          <w:rFonts w:ascii="Calibri" w:hAnsi="Calibri" w:cs="Calibri"/>
          <w:sz w:val="22"/>
          <w:szCs w:val="22"/>
          <w:lang w:val="de-CH"/>
        </w:rPr>
        <w:t xml:space="preserve"> -</w:t>
      </w:r>
      <w:r w:rsidR="00E93C41">
        <w:rPr>
          <w:rFonts w:ascii="Calibri" w:hAnsi="Calibri" w:cs="Calibri"/>
          <w:sz w:val="22"/>
          <w:szCs w:val="22"/>
          <w:lang w:val="de-CH"/>
        </w:rPr>
        <w:t xml:space="preserve"> ist im </w:t>
      </w:r>
      <w:proofErr w:type="spellStart"/>
      <w:r w:rsidR="00E93C41">
        <w:rPr>
          <w:rFonts w:ascii="Calibri" w:hAnsi="Calibri" w:cs="Calibri"/>
          <w:sz w:val="22"/>
          <w:szCs w:val="22"/>
          <w:lang w:val="de-CH"/>
        </w:rPr>
        <w:t>St.Galler</w:t>
      </w:r>
      <w:proofErr w:type="spellEnd"/>
      <w:r w:rsidR="00E93C41">
        <w:rPr>
          <w:rFonts w:ascii="Calibri" w:hAnsi="Calibri" w:cs="Calibri"/>
          <w:sz w:val="22"/>
          <w:szCs w:val="22"/>
          <w:lang w:val="de-CH"/>
        </w:rPr>
        <w:t xml:space="preserve"> Rheintal aufgewachsen</w:t>
      </w:r>
      <w:r w:rsidR="008C110F">
        <w:rPr>
          <w:rFonts w:ascii="Calibri" w:hAnsi="Calibri" w:cs="Calibri"/>
          <w:sz w:val="22"/>
          <w:szCs w:val="22"/>
          <w:lang w:val="de-CH"/>
        </w:rPr>
        <w:t>, und zählt auf Instagram</w:t>
      </w:r>
      <w:r w:rsidR="006D41FF">
        <w:rPr>
          <w:rFonts w:ascii="Calibri" w:hAnsi="Calibri" w:cs="Calibri"/>
          <w:sz w:val="22"/>
          <w:szCs w:val="22"/>
          <w:lang w:val="de-CH"/>
        </w:rPr>
        <w:t xml:space="preserve"> über 230'000 </w:t>
      </w:r>
      <w:proofErr w:type="spellStart"/>
      <w:r w:rsidR="00B64A5D">
        <w:rPr>
          <w:rFonts w:ascii="Calibri" w:hAnsi="Calibri" w:cs="Calibri"/>
          <w:sz w:val="22"/>
          <w:szCs w:val="22"/>
          <w:lang w:val="de-CH"/>
        </w:rPr>
        <w:t>Follower:innen</w:t>
      </w:r>
      <w:proofErr w:type="spellEnd"/>
      <w:r w:rsidR="00B64A5D">
        <w:rPr>
          <w:rFonts w:ascii="Calibri" w:hAnsi="Calibri" w:cs="Calibri"/>
          <w:sz w:val="22"/>
          <w:szCs w:val="22"/>
          <w:lang w:val="de-CH"/>
        </w:rPr>
        <w:t>.</w:t>
      </w:r>
    </w:p>
    <w:p w14:paraId="65EB5546" w14:textId="4C0DC7D9" w:rsidR="00FB1545" w:rsidRPr="00230041" w:rsidRDefault="001F6266" w:rsidP="00FB1545">
      <w:pPr>
        <w:spacing w:before="240" w:line="259" w:lineRule="auto"/>
        <w:jc w:val="both"/>
        <w:rPr>
          <w:rFonts w:ascii="Calibri" w:hAnsi="Calibri" w:cs="Calibri"/>
          <w:sz w:val="22"/>
          <w:szCs w:val="22"/>
          <w:lang w:val="de-CH"/>
        </w:rPr>
      </w:pPr>
      <w:r>
        <w:rPr>
          <w:rFonts w:ascii="Calibri" w:hAnsi="Calibri" w:cs="Calibri"/>
          <w:b/>
          <w:bCs/>
          <w:sz w:val="22"/>
          <w:szCs w:val="22"/>
          <w:lang w:val="de-CH"/>
        </w:rPr>
        <w:t>Guter Job</w:t>
      </w:r>
      <w:r w:rsidR="000E6B58">
        <w:rPr>
          <w:rFonts w:ascii="Calibri" w:hAnsi="Calibri" w:cs="Calibri"/>
          <w:b/>
          <w:bCs/>
          <w:sz w:val="22"/>
          <w:szCs w:val="22"/>
          <w:lang w:val="de-CH"/>
        </w:rPr>
        <w:t xml:space="preserve"> - g</w:t>
      </w:r>
      <w:r>
        <w:rPr>
          <w:rFonts w:ascii="Calibri" w:hAnsi="Calibri" w:cs="Calibri"/>
          <w:b/>
          <w:bCs/>
          <w:sz w:val="22"/>
          <w:szCs w:val="22"/>
          <w:lang w:val="de-CH"/>
        </w:rPr>
        <w:t>utes Leben</w:t>
      </w:r>
    </w:p>
    <w:p w14:paraId="6B9C4AB8" w14:textId="46E5AA4B" w:rsidR="00FB1545" w:rsidRPr="00DB48CA" w:rsidRDefault="00AE0C0F" w:rsidP="00FB1545">
      <w:pPr>
        <w:spacing w:line="259" w:lineRule="auto"/>
        <w:jc w:val="both"/>
        <w:rPr>
          <w:rFonts w:ascii="Calibri" w:hAnsi="Calibri" w:cs="Calibri"/>
          <w:sz w:val="22"/>
          <w:szCs w:val="22"/>
          <w:lang w:val="de-CH"/>
        </w:rPr>
      </w:pPr>
      <w:r>
        <w:rPr>
          <w:rFonts w:ascii="Calibri" w:hAnsi="Calibri" w:cs="Calibri"/>
          <w:sz w:val="22"/>
          <w:szCs w:val="22"/>
          <w:lang w:val="de-CH"/>
        </w:rPr>
        <w:t>Fachkräfte treffen Entscheidungen auf vielen Ebenen</w:t>
      </w:r>
      <w:r w:rsidR="001F6266">
        <w:rPr>
          <w:rFonts w:ascii="Calibri" w:hAnsi="Calibri" w:cs="Calibri"/>
          <w:sz w:val="22"/>
          <w:szCs w:val="22"/>
          <w:lang w:val="de-CH"/>
        </w:rPr>
        <w:t xml:space="preserve">. </w:t>
      </w:r>
      <w:r w:rsidR="006C2A30">
        <w:rPr>
          <w:rFonts w:ascii="Calibri" w:hAnsi="Calibri" w:cs="Calibri"/>
          <w:sz w:val="22"/>
          <w:szCs w:val="22"/>
          <w:lang w:val="de-CH"/>
        </w:rPr>
        <w:t>An erster Stelle st</w:t>
      </w:r>
      <w:r w:rsidR="00525584">
        <w:rPr>
          <w:rFonts w:ascii="Calibri" w:hAnsi="Calibri" w:cs="Calibri"/>
          <w:sz w:val="22"/>
          <w:szCs w:val="22"/>
          <w:lang w:val="de-CH"/>
        </w:rPr>
        <w:t>ehen aber die Jobmöglichkeiten, die sich ihnen bieten</w:t>
      </w:r>
      <w:r w:rsidR="00156860">
        <w:rPr>
          <w:rFonts w:ascii="Calibri" w:hAnsi="Calibri" w:cs="Calibri"/>
          <w:sz w:val="22"/>
          <w:szCs w:val="22"/>
          <w:lang w:val="de-CH"/>
        </w:rPr>
        <w:t xml:space="preserve"> können</w:t>
      </w:r>
      <w:r w:rsidR="00525584">
        <w:rPr>
          <w:rFonts w:ascii="Calibri" w:hAnsi="Calibri" w:cs="Calibri"/>
          <w:sz w:val="22"/>
          <w:szCs w:val="22"/>
          <w:lang w:val="de-CH"/>
        </w:rPr>
        <w:t>. Mi</w:t>
      </w:r>
      <w:r w:rsidR="00434EB7">
        <w:rPr>
          <w:rFonts w:ascii="Calibri" w:hAnsi="Calibri" w:cs="Calibri"/>
          <w:sz w:val="22"/>
          <w:szCs w:val="22"/>
          <w:lang w:val="de-CH"/>
        </w:rPr>
        <w:t xml:space="preserve">t </w:t>
      </w:r>
      <w:r w:rsidR="004B343D">
        <w:rPr>
          <w:rFonts w:ascii="Calibri" w:hAnsi="Calibri" w:cs="Calibri"/>
          <w:sz w:val="22"/>
          <w:szCs w:val="22"/>
          <w:lang w:val="de-CH"/>
        </w:rPr>
        <w:t xml:space="preserve">über </w:t>
      </w:r>
      <w:r w:rsidR="00434EB7">
        <w:rPr>
          <w:rFonts w:ascii="Calibri" w:hAnsi="Calibri" w:cs="Calibri"/>
          <w:sz w:val="22"/>
          <w:szCs w:val="22"/>
          <w:lang w:val="de-CH"/>
        </w:rPr>
        <w:t>5'6</w:t>
      </w:r>
      <w:r w:rsidR="004B343D">
        <w:rPr>
          <w:rFonts w:ascii="Calibri" w:hAnsi="Calibri" w:cs="Calibri"/>
          <w:sz w:val="22"/>
          <w:szCs w:val="22"/>
          <w:lang w:val="de-CH"/>
        </w:rPr>
        <w:t>00</w:t>
      </w:r>
      <w:r w:rsidR="00434EB7">
        <w:rPr>
          <w:rFonts w:ascii="Calibri" w:hAnsi="Calibri" w:cs="Calibri"/>
          <w:sz w:val="22"/>
          <w:szCs w:val="22"/>
          <w:lang w:val="de-CH"/>
        </w:rPr>
        <w:t xml:space="preserve"> Firmen </w:t>
      </w:r>
      <w:r w:rsidR="004B343D">
        <w:rPr>
          <w:rFonts w:ascii="Calibri" w:hAnsi="Calibri" w:cs="Calibri"/>
          <w:sz w:val="22"/>
          <w:szCs w:val="22"/>
          <w:lang w:val="de-CH"/>
        </w:rPr>
        <w:t>verspricht das St.Galler</w:t>
      </w:r>
      <w:r w:rsidR="005D29C6">
        <w:rPr>
          <w:rFonts w:ascii="Calibri" w:hAnsi="Calibri" w:cs="Calibri"/>
          <w:sz w:val="22"/>
          <w:szCs w:val="22"/>
          <w:lang w:val="de-CH"/>
        </w:rPr>
        <w:t xml:space="preserve"> Rheintal</w:t>
      </w:r>
      <w:r w:rsidR="00AA4BA3">
        <w:rPr>
          <w:rFonts w:ascii="Calibri" w:hAnsi="Calibri" w:cs="Calibri"/>
          <w:sz w:val="22"/>
          <w:szCs w:val="22"/>
          <w:lang w:val="de-CH"/>
        </w:rPr>
        <w:t xml:space="preserve"> </w:t>
      </w:r>
      <w:r w:rsidR="00CC16AA">
        <w:rPr>
          <w:rFonts w:ascii="Calibri" w:hAnsi="Calibri" w:cs="Calibri"/>
          <w:sz w:val="22"/>
          <w:szCs w:val="22"/>
          <w:lang w:val="de-CH"/>
        </w:rPr>
        <w:t>ein</w:t>
      </w:r>
      <w:r w:rsidR="004B343D">
        <w:rPr>
          <w:rFonts w:ascii="Calibri" w:hAnsi="Calibri" w:cs="Calibri"/>
          <w:sz w:val="22"/>
          <w:szCs w:val="22"/>
          <w:lang w:val="de-CH"/>
        </w:rPr>
        <w:t>e</w:t>
      </w:r>
      <w:r w:rsidR="00CC16AA">
        <w:rPr>
          <w:rFonts w:ascii="Calibri" w:hAnsi="Calibri" w:cs="Calibri"/>
          <w:sz w:val="22"/>
          <w:szCs w:val="22"/>
          <w:lang w:val="de-CH"/>
        </w:rPr>
        <w:t xml:space="preserve"> grenzenlose </w:t>
      </w:r>
      <w:r w:rsidR="00CC16AA">
        <w:rPr>
          <w:rFonts w:ascii="Calibri" w:hAnsi="Calibri" w:cs="Calibri"/>
          <w:sz w:val="22"/>
          <w:szCs w:val="22"/>
          <w:lang w:val="de-CH"/>
        </w:rPr>
        <w:lastRenderedPageBreak/>
        <w:t xml:space="preserve">Auswahl – vom Kleinstbetrieb bis zum Weltmarktführer. </w:t>
      </w:r>
      <w:r w:rsidR="009A263C">
        <w:rPr>
          <w:rFonts w:ascii="Calibri" w:hAnsi="Calibri" w:cs="Calibri"/>
          <w:sz w:val="22"/>
          <w:szCs w:val="22"/>
          <w:lang w:val="de-CH"/>
        </w:rPr>
        <w:t>Und das Rheintal</w:t>
      </w:r>
      <w:r w:rsidR="00233F28">
        <w:rPr>
          <w:rFonts w:ascii="Calibri" w:hAnsi="Calibri" w:cs="Calibri"/>
          <w:sz w:val="22"/>
          <w:szCs w:val="22"/>
          <w:lang w:val="de-CH"/>
        </w:rPr>
        <w:t xml:space="preserve"> hat einer der höchsten Anteile an Hightech-Unternehmen in der Schweiz. Dabei beträgt</w:t>
      </w:r>
      <w:r w:rsidR="00F472BD">
        <w:rPr>
          <w:rFonts w:ascii="Calibri" w:hAnsi="Calibri" w:cs="Calibri"/>
          <w:sz w:val="22"/>
          <w:szCs w:val="22"/>
          <w:lang w:val="de-CH"/>
        </w:rPr>
        <w:t xml:space="preserve"> </w:t>
      </w:r>
      <w:r w:rsidR="00BE3020">
        <w:rPr>
          <w:rFonts w:ascii="Calibri" w:hAnsi="Calibri" w:cs="Calibri"/>
          <w:sz w:val="22"/>
          <w:szCs w:val="22"/>
          <w:lang w:val="de-CH"/>
        </w:rPr>
        <w:t>der durchschnittliche Arbeitsweg</w:t>
      </w:r>
      <w:r w:rsidR="00CE1A38">
        <w:rPr>
          <w:rFonts w:ascii="Calibri" w:hAnsi="Calibri" w:cs="Calibri"/>
          <w:sz w:val="22"/>
          <w:szCs w:val="22"/>
          <w:lang w:val="de-CH"/>
        </w:rPr>
        <w:t xml:space="preserve"> </w:t>
      </w:r>
      <w:r w:rsidR="00B640A1">
        <w:rPr>
          <w:rFonts w:ascii="Calibri" w:hAnsi="Calibri" w:cs="Calibri"/>
          <w:sz w:val="22"/>
          <w:szCs w:val="22"/>
          <w:lang w:val="de-CH"/>
        </w:rPr>
        <w:t xml:space="preserve">gerade </w:t>
      </w:r>
      <w:r w:rsidR="00C461E5">
        <w:rPr>
          <w:rFonts w:ascii="Calibri" w:hAnsi="Calibri" w:cs="Calibri"/>
          <w:sz w:val="22"/>
          <w:szCs w:val="22"/>
          <w:lang w:val="de-CH"/>
        </w:rPr>
        <w:t>mal</w:t>
      </w:r>
      <w:r w:rsidR="00B640A1">
        <w:rPr>
          <w:rFonts w:ascii="Calibri" w:hAnsi="Calibri" w:cs="Calibri"/>
          <w:sz w:val="22"/>
          <w:szCs w:val="22"/>
          <w:lang w:val="de-CH"/>
        </w:rPr>
        <w:t xml:space="preserve"> </w:t>
      </w:r>
      <w:r w:rsidR="00CE1A38">
        <w:rPr>
          <w:rFonts w:ascii="Calibri" w:hAnsi="Calibri" w:cs="Calibri"/>
          <w:sz w:val="22"/>
          <w:szCs w:val="22"/>
          <w:lang w:val="de-CH"/>
        </w:rPr>
        <w:t xml:space="preserve">804 Sekunden. </w:t>
      </w:r>
      <w:r w:rsidR="00A36E0D">
        <w:rPr>
          <w:rFonts w:ascii="Calibri" w:hAnsi="Calibri" w:cs="Calibri"/>
          <w:sz w:val="22"/>
          <w:szCs w:val="22"/>
          <w:lang w:val="de-CH"/>
        </w:rPr>
        <w:t>G</w:t>
      </w:r>
      <w:r w:rsidR="00D06BB9">
        <w:rPr>
          <w:rFonts w:ascii="Calibri" w:hAnsi="Calibri" w:cs="Calibri"/>
          <w:sz w:val="22"/>
          <w:szCs w:val="22"/>
          <w:lang w:val="de-CH"/>
        </w:rPr>
        <w:t>ute Argumente,</w:t>
      </w:r>
      <w:r w:rsidR="00A87863">
        <w:rPr>
          <w:rFonts w:ascii="Calibri" w:hAnsi="Calibri" w:cs="Calibri"/>
          <w:sz w:val="22"/>
          <w:szCs w:val="22"/>
          <w:lang w:val="de-CH"/>
        </w:rPr>
        <w:t xml:space="preserve"> vielleicht</w:t>
      </w:r>
      <w:r w:rsidR="00FE52CA">
        <w:rPr>
          <w:rFonts w:ascii="Calibri" w:hAnsi="Calibri" w:cs="Calibri"/>
          <w:sz w:val="22"/>
          <w:szCs w:val="22"/>
          <w:lang w:val="de-CH"/>
        </w:rPr>
        <w:t xml:space="preserve"> schon bald im </w:t>
      </w:r>
      <w:proofErr w:type="spellStart"/>
      <w:r w:rsidR="00FE52CA">
        <w:rPr>
          <w:rFonts w:ascii="Calibri" w:hAnsi="Calibri" w:cs="Calibri"/>
          <w:sz w:val="22"/>
          <w:szCs w:val="22"/>
          <w:lang w:val="de-CH"/>
        </w:rPr>
        <w:t>St.Galler</w:t>
      </w:r>
      <w:proofErr w:type="spellEnd"/>
      <w:r w:rsidR="00FE52CA">
        <w:rPr>
          <w:rFonts w:ascii="Calibri" w:hAnsi="Calibri" w:cs="Calibri"/>
          <w:sz w:val="22"/>
          <w:szCs w:val="22"/>
          <w:lang w:val="de-CH"/>
        </w:rPr>
        <w:t xml:space="preserve"> Rheintal seinen Lebensmittelpunkt einzurichten</w:t>
      </w:r>
      <w:r w:rsidR="00176184">
        <w:rPr>
          <w:rFonts w:ascii="Calibri" w:hAnsi="Calibri" w:cs="Calibri"/>
          <w:sz w:val="22"/>
          <w:szCs w:val="22"/>
          <w:lang w:val="de-CH"/>
        </w:rPr>
        <w:t>.</w:t>
      </w:r>
      <w:r w:rsidR="004B1904">
        <w:rPr>
          <w:rFonts w:ascii="Calibri" w:hAnsi="Calibri" w:cs="Calibri"/>
          <w:sz w:val="22"/>
          <w:szCs w:val="22"/>
          <w:lang w:val="de-CH"/>
        </w:rPr>
        <w:t xml:space="preserve"> </w:t>
      </w:r>
    </w:p>
    <w:p w14:paraId="20A7EFF6" w14:textId="6F8CF85D" w:rsidR="00DB705D" w:rsidRPr="00DB48CA" w:rsidRDefault="00DB705D" w:rsidP="00101C48">
      <w:pPr>
        <w:spacing w:line="259" w:lineRule="auto"/>
        <w:jc w:val="both"/>
        <w:rPr>
          <w:rFonts w:ascii="Calibri" w:hAnsi="Calibri" w:cs="Calibri"/>
          <w:sz w:val="22"/>
          <w:szCs w:val="22"/>
          <w:lang w:val="de-CH"/>
        </w:rPr>
      </w:pPr>
    </w:p>
    <w:p w14:paraId="4A225C37" w14:textId="47C9FC81" w:rsidR="006C4B87" w:rsidRPr="00DB48CA" w:rsidRDefault="006C4B87" w:rsidP="00230041">
      <w:pPr>
        <w:spacing w:line="259" w:lineRule="auto"/>
        <w:rPr>
          <w:rFonts w:ascii="Calibri" w:hAnsi="Calibri" w:cs="Calibri"/>
          <w:b/>
          <w:bCs/>
          <w:sz w:val="22"/>
          <w:szCs w:val="22"/>
          <w:lang w:val="de-CH"/>
        </w:rPr>
      </w:pPr>
    </w:p>
    <w:p w14:paraId="5E4C4CCB" w14:textId="1C9986A3" w:rsidR="00B513E3" w:rsidRPr="00A432EC" w:rsidRDefault="004230FD" w:rsidP="00230041">
      <w:pPr>
        <w:spacing w:line="259" w:lineRule="auto"/>
        <w:rPr>
          <w:rFonts w:asciiTheme="minorHAnsi" w:hAnsiTheme="minorHAnsi" w:cstheme="minorHAnsi"/>
          <w:sz w:val="22"/>
          <w:szCs w:val="22"/>
        </w:rPr>
      </w:pPr>
      <w:r w:rsidRPr="00A432EC">
        <w:rPr>
          <w:rFonts w:asciiTheme="minorHAnsi" w:hAnsiTheme="minorHAnsi" w:cstheme="minorHAnsi"/>
          <w:b/>
          <w:bCs/>
          <w:sz w:val="22"/>
          <w:szCs w:val="22"/>
          <w:lang w:val="de-CH"/>
        </w:rPr>
        <w:t>Bilder zum Herunterladen</w:t>
      </w:r>
      <w:r w:rsidR="003D65EB" w:rsidRPr="00A432EC">
        <w:rPr>
          <w:rFonts w:asciiTheme="minorHAnsi" w:hAnsiTheme="minorHAnsi" w:cstheme="minorHAnsi"/>
          <w:b/>
          <w:bCs/>
          <w:sz w:val="22"/>
          <w:szCs w:val="22"/>
          <w:lang w:val="de-CH"/>
        </w:rPr>
        <w:t xml:space="preserve">: </w:t>
      </w:r>
      <w:hyperlink r:id="rId11" w:history="1">
        <w:r w:rsidR="0088589E" w:rsidRPr="00A432EC">
          <w:rPr>
            <w:rStyle w:val="Hyperlink"/>
            <w:rFonts w:asciiTheme="minorHAnsi" w:hAnsiTheme="minorHAnsi" w:cstheme="minorHAnsi"/>
            <w:sz w:val="22"/>
            <w:szCs w:val="22"/>
          </w:rPr>
          <w:t>https://www.swisstransfer.com/d/70abcc49-5e75-4bad-b774-a440de115d62</w:t>
        </w:r>
      </w:hyperlink>
    </w:p>
    <w:p w14:paraId="08688238" w14:textId="2E34BDD2" w:rsidR="004230FD" w:rsidRPr="00A432EC" w:rsidRDefault="001422E4" w:rsidP="160433D2">
      <w:pPr>
        <w:spacing w:line="259" w:lineRule="auto"/>
        <w:rPr>
          <w:rFonts w:asciiTheme="minorHAnsi" w:hAnsiTheme="minorHAnsi" w:cstheme="minorHAnsi"/>
          <w:sz w:val="22"/>
          <w:szCs w:val="22"/>
          <w:lang w:val="de-CH"/>
        </w:rPr>
      </w:pPr>
      <w:r w:rsidRPr="00A432EC">
        <w:rPr>
          <w:rFonts w:asciiTheme="minorHAnsi" w:hAnsiTheme="minorHAnsi" w:cstheme="minorHAnsi"/>
          <w:b/>
          <w:bCs/>
          <w:sz w:val="22"/>
          <w:szCs w:val="22"/>
          <w:lang w:val="de-CH"/>
        </w:rPr>
        <w:t>Videos</w:t>
      </w:r>
      <w:r w:rsidRPr="00A432EC">
        <w:rPr>
          <w:rFonts w:asciiTheme="minorHAnsi" w:hAnsiTheme="minorHAnsi" w:cstheme="minorHAnsi"/>
          <w:b/>
          <w:bCs/>
          <w:sz w:val="22"/>
          <w:szCs w:val="22"/>
          <w:lang w:val="de-CH"/>
        </w:rPr>
        <w:t xml:space="preserve"> zum Herunterladen:</w:t>
      </w:r>
      <w:r w:rsidR="00FB4B7D" w:rsidRPr="00A432EC">
        <w:rPr>
          <w:rFonts w:asciiTheme="minorHAnsi" w:hAnsiTheme="minorHAnsi" w:cstheme="minorHAnsi"/>
          <w:b/>
          <w:bCs/>
          <w:sz w:val="22"/>
          <w:szCs w:val="22"/>
          <w:lang w:val="de-CH"/>
        </w:rPr>
        <w:t xml:space="preserve"> </w:t>
      </w:r>
      <w:hyperlink r:id="rId12" w:history="1">
        <w:r w:rsidR="00A432EC" w:rsidRPr="00A432EC">
          <w:rPr>
            <w:rStyle w:val="Hyperlink"/>
            <w:rFonts w:asciiTheme="minorHAnsi" w:hAnsiTheme="minorHAnsi" w:cstheme="minorHAnsi"/>
            <w:sz w:val="22"/>
            <w:szCs w:val="22"/>
            <w:lang w:val="de-CH"/>
          </w:rPr>
          <w:t>https://www.swisstransfer.com/d/c96b70b2-4dc2-40fb-96a5-1e91f5c3553e</w:t>
        </w:r>
      </w:hyperlink>
    </w:p>
    <w:p w14:paraId="1DDA51FD" w14:textId="77777777" w:rsidR="00A432EC" w:rsidRPr="00A432EC" w:rsidRDefault="00A432EC" w:rsidP="160433D2">
      <w:pPr>
        <w:spacing w:line="259" w:lineRule="auto"/>
        <w:rPr>
          <w:rFonts w:asciiTheme="minorHAnsi" w:hAnsiTheme="minorHAnsi" w:cstheme="minorHAnsi"/>
          <w:sz w:val="22"/>
          <w:szCs w:val="22"/>
          <w:lang w:val="de-CH"/>
        </w:rPr>
      </w:pPr>
    </w:p>
    <w:p w14:paraId="2721222A" w14:textId="1A9AED66" w:rsidR="008A50C5" w:rsidRDefault="0038010A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  <w:r>
        <w:rPr>
          <w:rFonts w:ascii="Calibri" w:hAnsi="Calibri" w:cs="Calibri"/>
          <w:noProof/>
          <w:sz w:val="22"/>
          <w:szCs w:val="22"/>
          <w:lang w:val="de-CH"/>
        </w:rPr>
        <w:drawing>
          <wp:anchor distT="0" distB="0" distL="114300" distR="114300" simplePos="0" relativeHeight="251659264" behindDoc="1" locked="0" layoutInCell="1" allowOverlap="1" wp14:anchorId="321E45EA" wp14:editId="44923141">
            <wp:simplePos x="0" y="0"/>
            <wp:positionH relativeFrom="margin">
              <wp:align>left</wp:align>
            </wp:positionH>
            <wp:positionV relativeFrom="paragraph">
              <wp:posOffset>52705</wp:posOffset>
            </wp:positionV>
            <wp:extent cx="3802380" cy="2138680"/>
            <wp:effectExtent l="0" t="0" r="7620" b="0"/>
            <wp:wrapTight wrapText="bothSides">
              <wp:wrapPolygon edited="0">
                <wp:start x="0" y="0"/>
                <wp:lineTo x="0" y="21356"/>
                <wp:lineTo x="21535" y="21356"/>
                <wp:lineTo x="21535" y="0"/>
                <wp:lineTo x="0" y="0"/>
              </wp:wrapPolygon>
            </wp:wrapTight>
            <wp:docPr id="1330266717" name="Grafik 9" descr="Ein Bild, das Person, Kleidung, Menschliches Gesicht, medizinische Ausrüst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266717" name="Grafik 9" descr="Ein Bild, das Person, Kleidung, Menschliches Gesicht, medizinische Ausrüst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54181" w14:textId="6FA664BC" w:rsidR="008A50C5" w:rsidRDefault="008A50C5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026A786C" w14:textId="18D2349D" w:rsidR="008A50C5" w:rsidRDefault="008A50C5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45E10F9C" w14:textId="57D8F9ED" w:rsidR="008A50C5" w:rsidRDefault="008A50C5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111A3055" w14:textId="4EA46F6C" w:rsidR="008A50C5" w:rsidRDefault="008A50C5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4BBBA2F5" w14:textId="723DD140" w:rsidR="008A50C5" w:rsidRDefault="008A50C5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315B3F13" w14:textId="6D71584E" w:rsidR="008A50C5" w:rsidRDefault="008A50C5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54D1853E" w14:textId="01C64BF3" w:rsidR="004230FD" w:rsidRDefault="004230FD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3FBFD07B" w14:textId="00C77100" w:rsidR="004230FD" w:rsidRDefault="004230FD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63C58809" w14:textId="0E171B69" w:rsidR="004230FD" w:rsidRDefault="004230FD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3CB17258" w14:textId="77777777" w:rsidR="0038010A" w:rsidRDefault="0038010A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2E511296" w14:textId="42B3B9A6" w:rsidR="004230FD" w:rsidRDefault="004230FD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5A0AC38D" w14:textId="536C0660" w:rsidR="004230FD" w:rsidRDefault="004230FD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2EB50EE1" w14:textId="1FA3FC8B" w:rsidR="004230FD" w:rsidRDefault="003D65EB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  <w:r>
        <w:rPr>
          <w:rFonts w:ascii="Calibri" w:hAnsi="Calibri" w:cs="Calibri"/>
          <w:sz w:val="22"/>
          <w:szCs w:val="22"/>
          <w:lang w:val="de-CH"/>
        </w:rPr>
        <w:t>Bildlegende:</w:t>
      </w:r>
    </w:p>
    <w:p w14:paraId="799E37D5" w14:textId="714E85E2" w:rsidR="00B513E3" w:rsidRPr="00756136" w:rsidRDefault="00180E6E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  <w:r>
        <w:rPr>
          <w:rFonts w:ascii="Calibri" w:hAnsi="Calibri" w:cs="Calibri"/>
          <w:sz w:val="22"/>
          <w:szCs w:val="22"/>
          <w:lang w:val="de-CH"/>
        </w:rPr>
        <w:t>Schätzt den Zusammenhalt</w:t>
      </w:r>
      <w:r w:rsidR="00A005C6">
        <w:rPr>
          <w:rFonts w:ascii="Calibri" w:hAnsi="Calibri" w:cs="Calibri"/>
          <w:sz w:val="22"/>
          <w:szCs w:val="22"/>
          <w:lang w:val="de-CH"/>
        </w:rPr>
        <w:t xml:space="preserve"> im Team</w:t>
      </w:r>
      <w:r w:rsidR="007C6E4F">
        <w:rPr>
          <w:rFonts w:ascii="Calibri" w:hAnsi="Calibri" w:cs="Calibri"/>
          <w:sz w:val="22"/>
          <w:szCs w:val="22"/>
          <w:lang w:val="de-CH"/>
        </w:rPr>
        <w:t xml:space="preserve"> - </w:t>
      </w:r>
      <w:proofErr w:type="spellStart"/>
      <w:r w:rsidR="00756136" w:rsidRPr="00756136">
        <w:rPr>
          <w:rFonts w:ascii="Calibri" w:hAnsi="Calibri" w:cs="Calibri"/>
          <w:sz w:val="22"/>
          <w:szCs w:val="22"/>
          <w:lang w:val="de-CH"/>
        </w:rPr>
        <w:t>Rhinfluencer</w:t>
      </w:r>
      <w:proofErr w:type="spellEnd"/>
      <w:r w:rsidR="00756136" w:rsidRPr="00756136">
        <w:rPr>
          <w:rFonts w:ascii="Calibri" w:hAnsi="Calibri" w:cs="Calibri"/>
          <w:sz w:val="22"/>
          <w:szCs w:val="22"/>
          <w:lang w:val="de-CH"/>
        </w:rPr>
        <w:t xml:space="preserve"> Afrim Ibrahimi </w:t>
      </w:r>
      <w:r w:rsidR="007461EA">
        <w:rPr>
          <w:rFonts w:ascii="Calibri" w:hAnsi="Calibri" w:cs="Calibri"/>
          <w:sz w:val="22"/>
          <w:szCs w:val="22"/>
          <w:lang w:val="de-CH"/>
        </w:rPr>
        <w:t xml:space="preserve">von </w:t>
      </w:r>
      <w:r w:rsidR="00756136" w:rsidRPr="00756136">
        <w:rPr>
          <w:rFonts w:ascii="Calibri" w:hAnsi="Calibri" w:cs="Calibri"/>
          <w:sz w:val="22"/>
          <w:szCs w:val="22"/>
          <w:lang w:val="de-CH"/>
        </w:rPr>
        <w:t>Lütolf Spezial</w:t>
      </w:r>
      <w:r w:rsidR="00756136">
        <w:rPr>
          <w:rFonts w:ascii="Calibri" w:hAnsi="Calibri" w:cs="Calibri"/>
          <w:sz w:val="22"/>
          <w:szCs w:val="22"/>
          <w:lang w:val="de-CH"/>
        </w:rPr>
        <w:t>itäten AG</w:t>
      </w:r>
      <w:r w:rsidR="00A65838">
        <w:rPr>
          <w:rFonts w:ascii="Calibri" w:hAnsi="Calibri" w:cs="Calibri"/>
          <w:sz w:val="22"/>
          <w:szCs w:val="22"/>
          <w:lang w:val="de-CH"/>
        </w:rPr>
        <w:t xml:space="preserve"> </w:t>
      </w:r>
    </w:p>
    <w:p w14:paraId="2F2A3C05" w14:textId="09B7E6BA" w:rsidR="003D65EB" w:rsidRPr="00756136" w:rsidRDefault="003D65EB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3CCC4E30" w14:textId="6F1B1A00" w:rsidR="00F32053" w:rsidRPr="00756136" w:rsidRDefault="007C6E4F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  <w:r>
        <w:rPr>
          <w:rFonts w:ascii="Calibri" w:hAnsi="Calibri" w:cs="Calibri"/>
          <w:noProof/>
          <w:sz w:val="22"/>
          <w:szCs w:val="22"/>
          <w:lang w:val="de-CH"/>
        </w:rPr>
        <w:drawing>
          <wp:anchor distT="0" distB="0" distL="114300" distR="114300" simplePos="0" relativeHeight="251660288" behindDoc="1" locked="0" layoutInCell="1" allowOverlap="1" wp14:anchorId="633F1EB9" wp14:editId="6C56B73D">
            <wp:simplePos x="0" y="0"/>
            <wp:positionH relativeFrom="margin">
              <wp:posOffset>7620</wp:posOffset>
            </wp:positionH>
            <wp:positionV relativeFrom="paragraph">
              <wp:posOffset>170815</wp:posOffset>
            </wp:positionV>
            <wp:extent cx="3779520" cy="2127250"/>
            <wp:effectExtent l="0" t="0" r="0" b="6350"/>
            <wp:wrapTight wrapText="bothSides">
              <wp:wrapPolygon edited="0">
                <wp:start x="0" y="0"/>
                <wp:lineTo x="0" y="21471"/>
                <wp:lineTo x="21448" y="21471"/>
                <wp:lineTo x="21448" y="0"/>
                <wp:lineTo x="0" y="0"/>
              </wp:wrapPolygon>
            </wp:wrapTight>
            <wp:docPr id="886605662" name="Grafik 11" descr="Ein Bild, das Person, Kleidung, Menschliches Gesicht, Wa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605662" name="Grafik 11" descr="Ein Bild, das Person, Kleidung, Menschliches Gesicht, Wa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456AEC" w14:textId="5411776E" w:rsidR="004F6BBB" w:rsidRPr="00756136" w:rsidRDefault="004F6BBB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6D155A1E" w14:textId="03608A5F" w:rsidR="004F6BBB" w:rsidRPr="00756136" w:rsidRDefault="004F6BBB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0B04EFC2" w14:textId="3B0093F0" w:rsidR="004F6BBB" w:rsidRPr="00756136" w:rsidRDefault="004F6BBB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48A99D6B" w14:textId="68509333" w:rsidR="004F6BBB" w:rsidRPr="00756136" w:rsidRDefault="004F6BBB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24C95380" w14:textId="7D1B03F8" w:rsidR="004F6BBB" w:rsidRPr="00756136" w:rsidRDefault="004F6BBB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27547924" w14:textId="13051D10" w:rsidR="004F6BBB" w:rsidRPr="00756136" w:rsidRDefault="004F6BBB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2BBDCF45" w14:textId="4E4C9622" w:rsidR="004F6BBB" w:rsidRPr="00756136" w:rsidRDefault="004F6BBB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4AD0B868" w14:textId="67556BAA" w:rsidR="004F6BBB" w:rsidRPr="00756136" w:rsidRDefault="004F6BBB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4B242B00" w14:textId="77777777" w:rsidR="004F6BBB" w:rsidRPr="00756136" w:rsidRDefault="004F6BBB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21F00239" w14:textId="323356C3" w:rsidR="004F6BBB" w:rsidRPr="00756136" w:rsidRDefault="004F6BBB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72630146" w14:textId="77777777" w:rsidR="004F6BBB" w:rsidRPr="00756136" w:rsidRDefault="004F6BBB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114D7D4C" w14:textId="77777777" w:rsidR="004F6BBB" w:rsidRPr="00756136" w:rsidRDefault="004F6BBB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7946A3C2" w14:textId="6BAE8534" w:rsidR="005359F1" w:rsidRPr="00850042" w:rsidRDefault="005359F1" w:rsidP="005359F1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  <w:r w:rsidRPr="00850042">
        <w:rPr>
          <w:rFonts w:ascii="Calibri" w:hAnsi="Calibri" w:cs="Calibri"/>
          <w:sz w:val="22"/>
          <w:szCs w:val="22"/>
          <w:lang w:val="de-CH"/>
        </w:rPr>
        <w:t>Bildlegende</w:t>
      </w:r>
      <w:r w:rsidR="00224EDE" w:rsidRPr="00850042">
        <w:rPr>
          <w:rFonts w:ascii="Calibri" w:hAnsi="Calibri" w:cs="Calibri"/>
          <w:sz w:val="22"/>
          <w:szCs w:val="22"/>
          <w:lang w:val="de-CH"/>
        </w:rPr>
        <w:t>:</w:t>
      </w:r>
    </w:p>
    <w:p w14:paraId="2276EA67" w14:textId="14AE464A" w:rsidR="00224EDE" w:rsidRDefault="00A40C34" w:rsidP="005359F1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  <w:r>
        <w:rPr>
          <w:rFonts w:ascii="Calibri" w:hAnsi="Calibri" w:cs="Calibri"/>
          <w:sz w:val="22"/>
          <w:szCs w:val="22"/>
          <w:lang w:val="de-CH"/>
        </w:rPr>
        <w:t>«</w:t>
      </w:r>
      <w:r w:rsidR="00624E9C">
        <w:rPr>
          <w:rFonts w:ascii="Calibri" w:hAnsi="Calibri" w:cs="Calibri"/>
          <w:sz w:val="22"/>
          <w:szCs w:val="22"/>
          <w:lang w:val="de-CH"/>
        </w:rPr>
        <w:t>Das Rheintal ist so einmalig wegen seinen Menschen</w:t>
      </w:r>
      <w:r>
        <w:rPr>
          <w:rFonts w:ascii="Calibri" w:hAnsi="Calibri" w:cs="Calibri"/>
          <w:sz w:val="22"/>
          <w:szCs w:val="22"/>
          <w:lang w:val="de-CH"/>
        </w:rPr>
        <w:t xml:space="preserve">», </w:t>
      </w:r>
      <w:r w:rsidR="00224EDE" w:rsidRPr="00224EDE">
        <w:rPr>
          <w:rFonts w:ascii="Calibri" w:hAnsi="Calibri" w:cs="Calibri"/>
          <w:sz w:val="22"/>
          <w:szCs w:val="22"/>
          <w:lang w:val="de-CH"/>
        </w:rPr>
        <w:t>Rhinfluencerin Monika Betschart v</w:t>
      </w:r>
      <w:r w:rsidR="00224EDE">
        <w:rPr>
          <w:rFonts w:ascii="Calibri" w:hAnsi="Calibri" w:cs="Calibri"/>
          <w:sz w:val="22"/>
          <w:szCs w:val="22"/>
          <w:lang w:val="de-CH"/>
        </w:rPr>
        <w:t>on GK Grünenfelder AG</w:t>
      </w:r>
    </w:p>
    <w:p w14:paraId="29BDC297" w14:textId="77777777" w:rsidR="00D37620" w:rsidRDefault="00D37620" w:rsidP="005359F1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240E0B23" w14:textId="75969D2F" w:rsidR="00567BF0" w:rsidRPr="00756136" w:rsidRDefault="00105D6A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  <w:r>
        <w:rPr>
          <w:rFonts w:ascii="Calibri" w:hAnsi="Calibri" w:cs="Calibri"/>
          <w:noProof/>
          <w:sz w:val="22"/>
          <w:szCs w:val="22"/>
          <w:lang w:val="de-CH"/>
        </w:rPr>
        <w:lastRenderedPageBreak/>
        <w:drawing>
          <wp:anchor distT="0" distB="0" distL="114300" distR="114300" simplePos="0" relativeHeight="251661312" behindDoc="1" locked="0" layoutInCell="1" allowOverlap="1" wp14:anchorId="21EC0348" wp14:editId="13B5B356">
            <wp:simplePos x="0" y="0"/>
            <wp:positionH relativeFrom="margin">
              <wp:align>left</wp:align>
            </wp:positionH>
            <wp:positionV relativeFrom="paragraph">
              <wp:posOffset>194310</wp:posOffset>
            </wp:positionV>
            <wp:extent cx="3778885" cy="2125345"/>
            <wp:effectExtent l="0" t="0" r="0" b="8255"/>
            <wp:wrapTight wrapText="bothSides">
              <wp:wrapPolygon edited="0">
                <wp:start x="0" y="0"/>
                <wp:lineTo x="0" y="21490"/>
                <wp:lineTo x="21451" y="21490"/>
                <wp:lineTo x="21451" y="0"/>
                <wp:lineTo x="0" y="0"/>
              </wp:wrapPolygon>
            </wp:wrapTight>
            <wp:docPr id="201240523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885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104C5" w14:textId="33CF30B3" w:rsidR="00507358" w:rsidRPr="00756136" w:rsidRDefault="00507358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2CD1C4A5" w14:textId="59599308" w:rsidR="007C6E4F" w:rsidRPr="00224EDE" w:rsidRDefault="007C6E4F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54BF8433" w14:textId="05ECFD94" w:rsidR="007C6E4F" w:rsidRPr="00224EDE" w:rsidRDefault="007C6E4F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690A5B30" w14:textId="11F78F42" w:rsidR="007C6E4F" w:rsidRPr="00224EDE" w:rsidRDefault="007C6E4F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6F68BAEB" w14:textId="4A9722B5" w:rsidR="007C6E4F" w:rsidRPr="00224EDE" w:rsidRDefault="007C6E4F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6CC5499C" w14:textId="77777777" w:rsidR="00340C85" w:rsidRPr="00224EDE" w:rsidRDefault="00340C85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3BDA91AE" w14:textId="37AB2DA0" w:rsidR="00340C85" w:rsidRPr="00224EDE" w:rsidRDefault="00340C85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49BEF9C2" w14:textId="77777777" w:rsidR="00340C85" w:rsidRPr="00224EDE" w:rsidRDefault="00340C85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5CE04095" w14:textId="4D44063B" w:rsidR="00340C85" w:rsidRPr="00224EDE" w:rsidRDefault="00340C85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6B165378" w14:textId="77777777" w:rsidR="00340C85" w:rsidRPr="00224EDE" w:rsidRDefault="00340C85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0AFE438D" w14:textId="77777777" w:rsidR="00340C85" w:rsidRPr="00224EDE" w:rsidRDefault="00340C85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516AEA8D" w14:textId="47DEADA4" w:rsidR="00340C85" w:rsidRPr="00224EDE" w:rsidRDefault="00340C85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7F5117F3" w14:textId="6CA801E7" w:rsidR="00567BF0" w:rsidRPr="00224EDE" w:rsidRDefault="00567BF0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  <w:r w:rsidRPr="00224EDE">
        <w:rPr>
          <w:rFonts w:ascii="Calibri" w:hAnsi="Calibri" w:cs="Calibri"/>
          <w:sz w:val="22"/>
          <w:szCs w:val="22"/>
          <w:lang w:val="de-CH"/>
        </w:rPr>
        <w:t>Bildleg</w:t>
      </w:r>
      <w:r w:rsidR="008B48ED" w:rsidRPr="00224EDE">
        <w:rPr>
          <w:rFonts w:ascii="Calibri" w:hAnsi="Calibri" w:cs="Calibri"/>
          <w:sz w:val="22"/>
          <w:szCs w:val="22"/>
          <w:lang w:val="de-CH"/>
        </w:rPr>
        <w:t>ende:</w:t>
      </w:r>
    </w:p>
    <w:p w14:paraId="4F81377E" w14:textId="31D5BD45" w:rsidR="005D20AF" w:rsidRPr="00756136" w:rsidRDefault="005D20AF" w:rsidP="005D20AF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  <w:proofErr w:type="spellStart"/>
      <w:r w:rsidRPr="00756136">
        <w:rPr>
          <w:rFonts w:ascii="Calibri" w:hAnsi="Calibri" w:cs="Calibri"/>
          <w:sz w:val="22"/>
          <w:szCs w:val="22"/>
          <w:lang w:val="de-CH"/>
        </w:rPr>
        <w:t>Rhinfluencer</w:t>
      </w:r>
      <w:r>
        <w:rPr>
          <w:rFonts w:ascii="Calibri" w:hAnsi="Calibri" w:cs="Calibri"/>
          <w:sz w:val="22"/>
          <w:szCs w:val="22"/>
          <w:lang w:val="de-CH"/>
        </w:rPr>
        <w:t>in</w:t>
      </w:r>
      <w:proofErr w:type="spellEnd"/>
      <w:r>
        <w:rPr>
          <w:rFonts w:ascii="Calibri" w:hAnsi="Calibri" w:cs="Calibri"/>
          <w:sz w:val="22"/>
          <w:szCs w:val="22"/>
          <w:lang w:val="de-CH"/>
        </w:rPr>
        <w:t xml:space="preserve"> Michaela </w:t>
      </w:r>
      <w:proofErr w:type="spellStart"/>
      <w:r>
        <w:rPr>
          <w:rFonts w:ascii="Calibri" w:hAnsi="Calibri" w:cs="Calibri"/>
          <w:sz w:val="22"/>
          <w:szCs w:val="22"/>
          <w:lang w:val="de-CH"/>
        </w:rPr>
        <w:t>Hanesch</w:t>
      </w:r>
      <w:proofErr w:type="spellEnd"/>
      <w:r>
        <w:rPr>
          <w:rFonts w:ascii="Calibri" w:hAnsi="Calibri" w:cs="Calibri"/>
          <w:sz w:val="22"/>
          <w:szCs w:val="22"/>
          <w:lang w:val="de-CH"/>
        </w:rPr>
        <w:t xml:space="preserve"> von Jansen AG</w:t>
      </w:r>
      <w:r w:rsidR="00F82544">
        <w:rPr>
          <w:rFonts w:ascii="Calibri" w:hAnsi="Calibri" w:cs="Calibri"/>
          <w:sz w:val="22"/>
          <w:szCs w:val="22"/>
          <w:lang w:val="de-CH"/>
        </w:rPr>
        <w:t xml:space="preserve"> und Arina Luisa </w:t>
      </w:r>
      <w:r w:rsidR="00575C26">
        <w:rPr>
          <w:rFonts w:ascii="Calibri" w:hAnsi="Calibri" w:cs="Calibri"/>
          <w:sz w:val="22"/>
          <w:szCs w:val="22"/>
          <w:lang w:val="de-CH"/>
        </w:rPr>
        <w:t>versuchen sich an einem Einbruchtest</w:t>
      </w:r>
    </w:p>
    <w:p w14:paraId="683D0508" w14:textId="42405572" w:rsidR="00105D6A" w:rsidRDefault="00105D6A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278E3891" w14:textId="2A3A4973" w:rsidR="00105D6A" w:rsidRDefault="00105D6A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69DEECD8" w14:textId="5339B4C8" w:rsidR="00105D6A" w:rsidRDefault="009527C3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  <w:r>
        <w:rPr>
          <w:rFonts w:ascii="Calibri" w:hAnsi="Calibri" w:cs="Calibri"/>
          <w:noProof/>
          <w:sz w:val="22"/>
          <w:szCs w:val="22"/>
          <w:lang w:val="de-CH"/>
        </w:rPr>
        <w:drawing>
          <wp:anchor distT="0" distB="0" distL="114300" distR="114300" simplePos="0" relativeHeight="251662336" behindDoc="1" locked="0" layoutInCell="1" allowOverlap="1" wp14:anchorId="642411CD" wp14:editId="71EE3C17">
            <wp:simplePos x="0" y="0"/>
            <wp:positionH relativeFrom="margin">
              <wp:align>left</wp:align>
            </wp:positionH>
            <wp:positionV relativeFrom="paragraph">
              <wp:posOffset>35560</wp:posOffset>
            </wp:positionV>
            <wp:extent cx="2308860" cy="3894455"/>
            <wp:effectExtent l="0" t="0" r="0" b="0"/>
            <wp:wrapTight wrapText="bothSides">
              <wp:wrapPolygon edited="0">
                <wp:start x="0" y="0"/>
                <wp:lineTo x="0" y="21449"/>
                <wp:lineTo x="21386" y="21449"/>
                <wp:lineTo x="21386" y="0"/>
                <wp:lineTo x="0" y="0"/>
              </wp:wrapPolygon>
            </wp:wrapTight>
            <wp:docPr id="932878714" name="Grafik 2" descr="Ein Bild, das Person, Menschliches Gesicht, Kleidung, Lächel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878714" name="Grafik 2" descr="Ein Bild, das Person, Menschliches Gesicht, Kleidung, Lächel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912" cy="389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73398" w14:textId="659B0B9B" w:rsidR="00105D6A" w:rsidRDefault="00105D6A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3F0201A8" w14:textId="2E109050" w:rsidR="00105D6A" w:rsidRDefault="00105D6A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515CFAB9" w14:textId="77777777" w:rsidR="00105D6A" w:rsidRDefault="00105D6A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0CA8DE18" w14:textId="77777777" w:rsidR="00105D6A" w:rsidRDefault="00105D6A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194B7F45" w14:textId="77777777" w:rsidR="00105D6A" w:rsidRDefault="00105D6A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3AE5DE10" w14:textId="77777777" w:rsidR="00105D6A" w:rsidRDefault="00105D6A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4579F99C" w14:textId="77777777" w:rsidR="00105D6A" w:rsidRDefault="00105D6A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388A85BF" w14:textId="77777777" w:rsidR="00105D6A" w:rsidRDefault="00105D6A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028C01B7" w14:textId="77777777" w:rsidR="00105D6A" w:rsidRDefault="00105D6A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09535152" w14:textId="77777777" w:rsidR="00105D6A" w:rsidRDefault="00105D6A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6BC2B1F4" w14:textId="77777777" w:rsidR="00105D6A" w:rsidRDefault="00105D6A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3AE289A3" w14:textId="77777777" w:rsidR="00105D6A" w:rsidRDefault="00105D6A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33B5D4C8" w14:textId="77777777" w:rsidR="00105D6A" w:rsidRDefault="00105D6A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0CEBB9FF" w14:textId="77777777" w:rsidR="00105D6A" w:rsidRDefault="00105D6A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400C40AA" w14:textId="77777777" w:rsidR="00105D6A" w:rsidRDefault="00105D6A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3AC4E2D6" w14:textId="77777777" w:rsidR="00105D6A" w:rsidRDefault="00105D6A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413668C7" w14:textId="17989285" w:rsidR="00105D6A" w:rsidRDefault="00105D6A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45243353" w14:textId="0E13BE1A" w:rsidR="00105D6A" w:rsidRDefault="00105D6A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5874F40F" w14:textId="77777777" w:rsidR="00105D6A" w:rsidRDefault="00105D6A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687F60DD" w14:textId="77777777" w:rsidR="00105D6A" w:rsidRDefault="00105D6A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77F12D44" w14:textId="77777777" w:rsidR="009527C3" w:rsidRDefault="009527C3" w:rsidP="00105D6A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48E9DA82" w14:textId="5B8427A1" w:rsidR="00105D6A" w:rsidRPr="00224EDE" w:rsidRDefault="00105D6A" w:rsidP="00105D6A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  <w:r w:rsidRPr="00224EDE">
        <w:rPr>
          <w:rFonts w:ascii="Calibri" w:hAnsi="Calibri" w:cs="Calibri"/>
          <w:sz w:val="22"/>
          <w:szCs w:val="22"/>
          <w:lang w:val="de-CH"/>
        </w:rPr>
        <w:t>Bildlegende:</w:t>
      </w:r>
    </w:p>
    <w:p w14:paraId="4E708258" w14:textId="77777777" w:rsidR="00105D6A" w:rsidRDefault="00105D6A" w:rsidP="00105D6A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  <w:r w:rsidRPr="00515767">
        <w:rPr>
          <w:rFonts w:ascii="Calibri" w:hAnsi="Calibri" w:cs="Calibri"/>
          <w:sz w:val="22"/>
          <w:szCs w:val="22"/>
          <w:lang w:val="de-CH"/>
        </w:rPr>
        <w:t>Arina Luisa, selbst im R</w:t>
      </w:r>
      <w:r>
        <w:rPr>
          <w:rFonts w:ascii="Calibri" w:hAnsi="Calibri" w:cs="Calibri"/>
          <w:sz w:val="22"/>
          <w:szCs w:val="22"/>
          <w:lang w:val="de-CH"/>
        </w:rPr>
        <w:t>heintal aufgewachsen begleitete die Rhinfluencer:innen bei den Video-Dreharbeiten</w:t>
      </w:r>
    </w:p>
    <w:p w14:paraId="06E98D99" w14:textId="77777777" w:rsidR="00105D6A" w:rsidRPr="00515767" w:rsidRDefault="00105D6A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63C886EB" w14:textId="40BF53F9" w:rsidR="004F6BBB" w:rsidRDefault="004F6BBB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27730DD0" w14:textId="77777777" w:rsidR="004F7D54" w:rsidRDefault="004F7D54" w:rsidP="160433D2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2DA76135" w14:textId="6242B281" w:rsidR="001E571B" w:rsidRPr="00B719DA" w:rsidRDefault="001E571B" w:rsidP="160433D2">
      <w:pPr>
        <w:spacing w:line="259" w:lineRule="auto"/>
        <w:rPr>
          <w:rFonts w:ascii="Calibri" w:hAnsi="Calibri" w:cs="Calibri"/>
          <w:b/>
          <w:bCs/>
          <w:sz w:val="22"/>
          <w:szCs w:val="22"/>
          <w:lang w:val="de-CH"/>
        </w:rPr>
      </w:pPr>
      <w:r w:rsidRPr="00B719DA">
        <w:rPr>
          <w:rFonts w:ascii="Calibri" w:hAnsi="Calibri" w:cs="Calibri"/>
          <w:b/>
          <w:bCs/>
          <w:sz w:val="22"/>
          <w:szCs w:val="22"/>
          <w:lang w:val="de-CH"/>
        </w:rPr>
        <w:t>Zu de</w:t>
      </w:r>
      <w:r w:rsidR="00B719DA" w:rsidRPr="00B719DA">
        <w:rPr>
          <w:rFonts w:ascii="Calibri" w:hAnsi="Calibri" w:cs="Calibri"/>
          <w:b/>
          <w:bCs/>
          <w:sz w:val="22"/>
          <w:szCs w:val="22"/>
          <w:lang w:val="de-CH"/>
        </w:rPr>
        <w:t>n Rhinfluencer:innen-Videos</w:t>
      </w:r>
    </w:p>
    <w:p w14:paraId="40B426F0" w14:textId="108345A7" w:rsidR="00F069E2" w:rsidRDefault="00000000" w:rsidP="006F3330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  <w:hyperlink r:id="rId17" w:history="1">
        <w:r w:rsidR="00B719DA" w:rsidRPr="00850042">
          <w:rPr>
            <w:rStyle w:val="Hyperlink"/>
            <w:rFonts w:ascii="Calibri" w:hAnsi="Calibri" w:cs="Calibri"/>
            <w:sz w:val="22"/>
            <w:szCs w:val="22"/>
            <w:lang w:val="de-CH"/>
          </w:rPr>
          <w:t>https://rheintal.com/rhinfluencer/</w:t>
        </w:r>
      </w:hyperlink>
    </w:p>
    <w:p w14:paraId="6FCD338A" w14:textId="77777777" w:rsidR="00B719DA" w:rsidRDefault="00B719DA" w:rsidP="006F3330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318DB83D" w14:textId="77777777" w:rsidR="009527C3" w:rsidRPr="00C1645C" w:rsidRDefault="009527C3" w:rsidP="006F3330">
      <w:pPr>
        <w:spacing w:line="259" w:lineRule="auto"/>
        <w:rPr>
          <w:rFonts w:ascii="Calibri" w:hAnsi="Calibri" w:cs="Calibri"/>
          <w:sz w:val="22"/>
          <w:szCs w:val="22"/>
          <w:lang w:val="de-CH"/>
        </w:rPr>
      </w:pPr>
    </w:p>
    <w:p w14:paraId="44AD2FE5" w14:textId="5C384055" w:rsidR="00F15DA4" w:rsidRPr="00C31818" w:rsidRDefault="00F15DA4" w:rsidP="00322EC7">
      <w:pPr>
        <w:rPr>
          <w:rFonts w:ascii="Calibri" w:hAnsi="Calibri" w:cs="Calibri"/>
          <w:b/>
          <w:bCs/>
          <w:sz w:val="22"/>
          <w:szCs w:val="22"/>
          <w:lang w:val="de-CH"/>
        </w:rPr>
      </w:pPr>
      <w:r w:rsidRPr="00C31818">
        <w:rPr>
          <w:rFonts w:ascii="Calibri" w:hAnsi="Calibri" w:cs="Calibri"/>
          <w:b/>
          <w:bCs/>
          <w:sz w:val="22"/>
          <w:szCs w:val="22"/>
          <w:lang w:val="de-CH"/>
        </w:rPr>
        <w:t xml:space="preserve">Links </w:t>
      </w:r>
      <w:r w:rsidR="006D1BF8" w:rsidRPr="00C31818">
        <w:rPr>
          <w:rFonts w:ascii="Calibri" w:hAnsi="Calibri" w:cs="Calibri"/>
          <w:b/>
          <w:bCs/>
          <w:sz w:val="22"/>
          <w:szCs w:val="22"/>
          <w:lang w:val="de-CH"/>
        </w:rPr>
        <w:t xml:space="preserve">auf </w:t>
      </w:r>
      <w:r w:rsidR="008D44DC" w:rsidRPr="00C31818">
        <w:rPr>
          <w:rFonts w:ascii="Calibri" w:hAnsi="Calibri" w:cs="Calibri"/>
          <w:b/>
          <w:bCs/>
          <w:sz w:val="22"/>
          <w:szCs w:val="22"/>
          <w:lang w:val="de-CH"/>
        </w:rPr>
        <w:t>Social-Media-Kanäle</w:t>
      </w:r>
    </w:p>
    <w:p w14:paraId="41BF08BA" w14:textId="6FCCDDC8" w:rsidR="007D1CC2" w:rsidRPr="00850042" w:rsidRDefault="007D1CC2" w:rsidP="00322EC7">
      <w:pPr>
        <w:rPr>
          <w:rFonts w:ascii="Calibri" w:hAnsi="Calibri" w:cs="Calibri"/>
          <w:sz w:val="22"/>
          <w:szCs w:val="22"/>
          <w:lang w:val="de-CH"/>
        </w:rPr>
      </w:pPr>
      <w:proofErr w:type="spellStart"/>
      <w:r w:rsidRPr="00850042">
        <w:rPr>
          <w:rFonts w:ascii="Calibri" w:hAnsi="Calibri" w:cs="Calibri"/>
          <w:sz w:val="22"/>
          <w:szCs w:val="22"/>
          <w:lang w:val="de-CH"/>
        </w:rPr>
        <w:t>Rhinfluencer</w:t>
      </w:r>
      <w:proofErr w:type="spellEnd"/>
      <w:r w:rsidRPr="00850042">
        <w:rPr>
          <w:rFonts w:ascii="Calibri" w:hAnsi="Calibri" w:cs="Calibri"/>
          <w:sz w:val="22"/>
          <w:szCs w:val="22"/>
          <w:lang w:val="de-CH"/>
        </w:rPr>
        <w:t xml:space="preserve"> Webseite: </w:t>
      </w:r>
      <w:hyperlink r:id="rId18" w:history="1">
        <w:r w:rsidRPr="00850042">
          <w:rPr>
            <w:rStyle w:val="Hyperlink"/>
            <w:rFonts w:ascii="Calibri" w:hAnsi="Calibri" w:cs="Calibri"/>
            <w:sz w:val="22"/>
            <w:szCs w:val="22"/>
            <w:lang w:val="de-CH"/>
          </w:rPr>
          <w:t>https://rheintal.com/rhinfluencer/</w:t>
        </w:r>
      </w:hyperlink>
    </w:p>
    <w:p w14:paraId="36A6274C" w14:textId="1505959F" w:rsidR="006D1BF8" w:rsidRPr="002657C7" w:rsidRDefault="006D1BF8" w:rsidP="00322EC7">
      <w:pPr>
        <w:rPr>
          <w:rFonts w:ascii="Calibri" w:hAnsi="Calibri" w:cs="Calibri"/>
          <w:sz w:val="22"/>
          <w:szCs w:val="22"/>
          <w:lang w:val="de-CH"/>
        </w:rPr>
      </w:pPr>
      <w:r w:rsidRPr="002657C7">
        <w:rPr>
          <w:rFonts w:ascii="Calibri" w:hAnsi="Calibri" w:cs="Calibri"/>
          <w:sz w:val="22"/>
          <w:szCs w:val="22"/>
          <w:lang w:val="de-CH"/>
        </w:rPr>
        <w:t xml:space="preserve">Instagram: </w:t>
      </w:r>
      <w:hyperlink r:id="rId19" w:history="1">
        <w:r w:rsidR="000B5561" w:rsidRPr="002657C7">
          <w:rPr>
            <w:rStyle w:val="Hyperlink"/>
            <w:rFonts w:ascii="Calibri" w:hAnsi="Calibri" w:cs="Calibri"/>
            <w:sz w:val="22"/>
            <w:szCs w:val="22"/>
            <w:lang w:val="de-CH"/>
          </w:rPr>
          <w:t>https://www.instagram.com/rheintal_com/</w:t>
        </w:r>
      </w:hyperlink>
    </w:p>
    <w:p w14:paraId="6665A6A0" w14:textId="2F252AAF" w:rsidR="006D1BF8" w:rsidRPr="00850042" w:rsidRDefault="006D1BF8" w:rsidP="00322EC7">
      <w:pPr>
        <w:rPr>
          <w:rStyle w:val="Hyperlink"/>
          <w:rFonts w:ascii="Calibri" w:hAnsi="Calibri" w:cs="Calibri"/>
          <w:sz w:val="22"/>
          <w:szCs w:val="22"/>
          <w:lang w:val="de-CH"/>
        </w:rPr>
      </w:pPr>
      <w:r w:rsidRPr="00850042">
        <w:rPr>
          <w:rFonts w:ascii="Calibri" w:hAnsi="Calibri" w:cs="Calibri"/>
          <w:sz w:val="22"/>
          <w:szCs w:val="22"/>
          <w:lang w:val="de-CH"/>
        </w:rPr>
        <w:t xml:space="preserve">Facebook: </w:t>
      </w:r>
      <w:hyperlink r:id="rId20" w:history="1">
        <w:r w:rsidR="000B5561" w:rsidRPr="00850042">
          <w:rPr>
            <w:rStyle w:val="Hyperlink"/>
            <w:rFonts w:ascii="Calibri" w:hAnsi="Calibri" w:cs="Calibri"/>
            <w:sz w:val="22"/>
            <w:szCs w:val="22"/>
            <w:lang w:val="de-CH"/>
          </w:rPr>
          <w:t>https://www.facebook.com/rheintalcom/</w:t>
        </w:r>
      </w:hyperlink>
    </w:p>
    <w:p w14:paraId="0B72BA8A" w14:textId="53B878C4" w:rsidR="007D1CC2" w:rsidRPr="009B4867" w:rsidRDefault="00F77FE3" w:rsidP="00322EC7">
      <w:pPr>
        <w:rPr>
          <w:rFonts w:ascii="Calibri" w:hAnsi="Calibri" w:cs="Calibri"/>
          <w:color w:val="0000FF"/>
          <w:sz w:val="22"/>
          <w:szCs w:val="22"/>
          <w:u w:val="single"/>
          <w:lang w:val="de-CH"/>
        </w:rPr>
      </w:pPr>
      <w:r w:rsidRPr="002657C7">
        <w:rPr>
          <w:rFonts w:ascii="Calibri" w:hAnsi="Calibri" w:cs="Calibri"/>
          <w:sz w:val="22"/>
          <w:szCs w:val="22"/>
          <w:lang w:val="de-CH"/>
        </w:rPr>
        <w:t xml:space="preserve">LinkedIn: </w:t>
      </w:r>
      <w:hyperlink r:id="rId21" w:history="1">
        <w:r w:rsidR="00895044" w:rsidRPr="002657C7">
          <w:rPr>
            <w:rStyle w:val="Hyperlink"/>
            <w:rFonts w:ascii="Calibri" w:hAnsi="Calibri" w:cs="Calibri"/>
            <w:sz w:val="22"/>
            <w:szCs w:val="22"/>
            <w:lang w:val="de-CH"/>
          </w:rPr>
          <w:t>https://www.linkedin.com/company/rheintal.com/</w:t>
        </w:r>
      </w:hyperlink>
    </w:p>
    <w:p w14:paraId="2E2E637F" w14:textId="43AF775E" w:rsidR="00FE4ABC" w:rsidRDefault="00FE4ABC" w:rsidP="00322EC7">
      <w:pPr>
        <w:rPr>
          <w:rFonts w:ascii="Calibri" w:hAnsi="Calibri" w:cs="Calibri"/>
          <w:sz w:val="22"/>
          <w:szCs w:val="22"/>
          <w:lang w:val="de-CH"/>
        </w:rPr>
      </w:pPr>
    </w:p>
    <w:p w14:paraId="0EBAD93E" w14:textId="77777777" w:rsidR="009527C3" w:rsidRDefault="009527C3" w:rsidP="00322EC7">
      <w:pPr>
        <w:rPr>
          <w:rFonts w:ascii="Calibri" w:hAnsi="Calibri" w:cs="Calibri"/>
          <w:sz w:val="22"/>
          <w:szCs w:val="22"/>
          <w:lang w:val="de-CH"/>
        </w:rPr>
      </w:pPr>
    </w:p>
    <w:p w14:paraId="214845EC" w14:textId="77777777" w:rsidR="009527C3" w:rsidRPr="002657C7" w:rsidRDefault="009527C3" w:rsidP="00322EC7">
      <w:pPr>
        <w:rPr>
          <w:rFonts w:ascii="Calibri" w:hAnsi="Calibri" w:cs="Calibri"/>
          <w:sz w:val="22"/>
          <w:szCs w:val="22"/>
          <w:lang w:val="de-CH"/>
        </w:rPr>
      </w:pPr>
    </w:p>
    <w:p w14:paraId="55384E74" w14:textId="02650A29" w:rsidR="0072358A" w:rsidRDefault="00E53551" w:rsidP="00E535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lang w:val="de-CH"/>
        </w:rPr>
      </w:pPr>
      <w:r w:rsidRPr="002657C7">
        <w:rPr>
          <w:rFonts w:ascii="Arial" w:hAnsi="Arial" w:cs="Arial"/>
          <w:lang w:val="de-CH"/>
        </w:rPr>
        <w:t>Der Verein St.Galler Rheintal</w:t>
      </w:r>
      <w:r>
        <w:rPr>
          <w:rFonts w:ascii="Arial" w:hAnsi="Arial" w:cs="Arial"/>
          <w:lang w:val="de-CH"/>
        </w:rPr>
        <w:t xml:space="preserve"> </w:t>
      </w:r>
      <w:r w:rsidRPr="002657C7">
        <w:rPr>
          <w:rFonts w:ascii="Arial" w:hAnsi="Arial" w:cs="Arial"/>
          <w:lang w:val="de-CH"/>
        </w:rPr>
        <w:t>setzt sich</w:t>
      </w:r>
      <w:r>
        <w:rPr>
          <w:rFonts w:ascii="Arial" w:hAnsi="Arial" w:cs="Arial"/>
          <w:lang w:val="de-CH"/>
        </w:rPr>
        <w:t xml:space="preserve"> mit der Marke RHEINTAL.COM und i</w:t>
      </w:r>
      <w:r w:rsidRPr="008B0E3D">
        <w:rPr>
          <w:rFonts w:ascii="Arial" w:hAnsi="Arial" w:cs="Arial"/>
          <w:lang w:val="de-CH"/>
        </w:rPr>
        <w:t>n enger Zusammenarbeit mit den zwölf Mitgliedergemeinden und der Rheintaler Wirtschaft.</w:t>
      </w:r>
      <w:r w:rsidRPr="002657C7">
        <w:rPr>
          <w:rFonts w:ascii="Arial" w:hAnsi="Arial" w:cs="Arial"/>
          <w:lang w:val="de-CH"/>
        </w:rPr>
        <w:t xml:space="preserve"> für eine</w:t>
      </w:r>
      <w:r>
        <w:rPr>
          <w:rFonts w:ascii="Arial" w:hAnsi="Arial" w:cs="Arial"/>
          <w:lang w:val="de-CH"/>
        </w:rPr>
        <w:t xml:space="preserve"> besser Wahrnehmung des </w:t>
      </w:r>
      <w:r w:rsidRPr="002657C7">
        <w:rPr>
          <w:rFonts w:ascii="Arial" w:hAnsi="Arial" w:cs="Arial"/>
          <w:lang w:val="de-CH"/>
        </w:rPr>
        <w:t>attraktive</w:t>
      </w:r>
      <w:r>
        <w:rPr>
          <w:rFonts w:ascii="Arial" w:hAnsi="Arial" w:cs="Arial"/>
          <w:lang w:val="de-CH"/>
        </w:rPr>
        <w:t>n</w:t>
      </w:r>
      <w:r w:rsidRPr="002657C7">
        <w:rPr>
          <w:rFonts w:ascii="Arial" w:hAnsi="Arial" w:cs="Arial"/>
          <w:lang w:val="de-CH"/>
        </w:rPr>
        <w:t xml:space="preserve"> </w:t>
      </w:r>
      <w:r>
        <w:rPr>
          <w:rFonts w:ascii="Arial" w:hAnsi="Arial" w:cs="Arial"/>
          <w:lang w:val="de-CH"/>
        </w:rPr>
        <w:t>Lebens- und Wirtschaftsraumes Rheintal ein.</w:t>
      </w:r>
      <w:r w:rsidRPr="002657C7">
        <w:rPr>
          <w:rFonts w:ascii="Arial" w:hAnsi="Arial" w:cs="Arial"/>
          <w:lang w:val="de-CH"/>
        </w:rPr>
        <w:t xml:space="preserve"> Dreh- und Angelpunkt ist die Website </w:t>
      </w:r>
      <w:hyperlink r:id="rId22" w:history="1">
        <w:r w:rsidRPr="002657C7">
          <w:rPr>
            <w:rStyle w:val="Hyperlink"/>
            <w:rFonts w:ascii="Arial" w:hAnsi="Arial" w:cs="Arial"/>
            <w:lang w:val="de-CH"/>
          </w:rPr>
          <w:t>www.rheintal.com</w:t>
        </w:r>
      </w:hyperlink>
      <w:r w:rsidRPr="002657C7">
        <w:rPr>
          <w:rFonts w:ascii="Arial" w:hAnsi="Arial" w:cs="Arial"/>
          <w:lang w:val="de-CH"/>
        </w:rPr>
        <w:t xml:space="preserve">. </w:t>
      </w:r>
    </w:p>
    <w:p w14:paraId="5ED1D388" w14:textId="77777777" w:rsidR="0066230E" w:rsidRDefault="0066230E" w:rsidP="003A70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lang w:val="de-CH"/>
        </w:rPr>
      </w:pPr>
    </w:p>
    <w:p w14:paraId="48C3DDEF" w14:textId="77777777" w:rsidR="0090006B" w:rsidRDefault="00C92501" w:rsidP="003A70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D</w:t>
      </w:r>
      <w:r w:rsidR="00FB1876">
        <w:rPr>
          <w:rFonts w:ascii="Arial" w:hAnsi="Arial" w:cs="Arial"/>
          <w:lang w:val="de-CH"/>
        </w:rPr>
        <w:t xml:space="preserve">ie Begriffe «Rhinfluencerinnen» </w:t>
      </w:r>
      <w:r w:rsidR="00FB1876" w:rsidRPr="0066230E">
        <w:rPr>
          <w:rFonts w:ascii="Arial" w:hAnsi="Arial" w:cs="Arial"/>
          <w:lang w:val="de-CH"/>
        </w:rPr>
        <w:t>und «Rhinfluencer»</w:t>
      </w:r>
      <w:r w:rsidR="0066230E" w:rsidRPr="0066230E">
        <w:rPr>
          <w:rFonts w:ascii="Arial" w:hAnsi="Arial" w:cs="Arial"/>
          <w:lang w:val="de-CH"/>
        </w:rPr>
        <w:t>:</w:t>
      </w:r>
      <w:r w:rsidR="0066230E">
        <w:rPr>
          <w:rFonts w:ascii="Arial" w:hAnsi="Arial" w:cs="Arial"/>
          <w:lang w:val="de-CH"/>
        </w:rPr>
        <w:t xml:space="preserve"> </w:t>
      </w:r>
    </w:p>
    <w:p w14:paraId="3B1479CF" w14:textId="2FE3FC04" w:rsidR="0066230E" w:rsidRDefault="0066230E" w:rsidP="003A70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Anstelle vo</w:t>
      </w:r>
      <w:r w:rsidR="00285178">
        <w:rPr>
          <w:rFonts w:ascii="Arial" w:hAnsi="Arial" w:cs="Arial"/>
          <w:lang w:val="de-CH"/>
        </w:rPr>
        <w:t>n Influencer:inne</w:t>
      </w:r>
      <w:r w:rsidR="00460B1F">
        <w:rPr>
          <w:rFonts w:ascii="Arial" w:hAnsi="Arial" w:cs="Arial"/>
          <w:lang w:val="de-CH"/>
        </w:rPr>
        <w:t>n präsentieren seit 2022</w:t>
      </w:r>
      <w:r w:rsidR="00073E54">
        <w:rPr>
          <w:rFonts w:ascii="Arial" w:hAnsi="Arial" w:cs="Arial"/>
          <w:lang w:val="de-CH"/>
        </w:rPr>
        <w:t xml:space="preserve"> </w:t>
      </w:r>
      <w:r w:rsidR="005E097B">
        <w:rPr>
          <w:rFonts w:ascii="Arial" w:hAnsi="Arial" w:cs="Arial"/>
          <w:lang w:val="de-CH"/>
        </w:rPr>
        <w:t xml:space="preserve">ausgewählte </w:t>
      </w:r>
      <w:r w:rsidR="00073E54">
        <w:rPr>
          <w:rFonts w:ascii="Arial" w:hAnsi="Arial" w:cs="Arial"/>
          <w:lang w:val="de-CH"/>
        </w:rPr>
        <w:t>«Rhi</w:t>
      </w:r>
      <w:r w:rsidR="0090006B">
        <w:rPr>
          <w:rFonts w:ascii="Arial" w:hAnsi="Arial" w:cs="Arial"/>
          <w:lang w:val="de-CH"/>
        </w:rPr>
        <w:t>n</w:t>
      </w:r>
      <w:r w:rsidR="00073E54">
        <w:rPr>
          <w:rFonts w:ascii="Arial" w:hAnsi="Arial" w:cs="Arial"/>
          <w:lang w:val="de-CH"/>
        </w:rPr>
        <w:t>fluencer:in</w:t>
      </w:r>
      <w:r w:rsidR="00F46018">
        <w:rPr>
          <w:rFonts w:ascii="Arial" w:hAnsi="Arial" w:cs="Arial"/>
          <w:lang w:val="de-CH"/>
        </w:rPr>
        <w:t>nen» RHEINTAL.COM, und damit d</w:t>
      </w:r>
      <w:r w:rsidR="00F30D56">
        <w:rPr>
          <w:rFonts w:ascii="Arial" w:hAnsi="Arial" w:cs="Arial"/>
          <w:lang w:val="de-CH"/>
        </w:rPr>
        <w:t>as</w:t>
      </w:r>
      <w:r w:rsidR="00FE1FF8">
        <w:rPr>
          <w:rFonts w:ascii="Arial" w:hAnsi="Arial" w:cs="Arial"/>
          <w:lang w:val="de-CH"/>
        </w:rPr>
        <w:t xml:space="preserve"> St.Galler Rheintal als attraktive Wohn-, Arbeits- und Freizeitregion.</w:t>
      </w:r>
      <w:r w:rsidRPr="0066230E">
        <w:rPr>
          <w:rFonts w:ascii="Arial" w:hAnsi="Arial" w:cs="Arial"/>
          <w:lang w:val="de-CH"/>
        </w:rPr>
        <w:t xml:space="preserve"> </w:t>
      </w:r>
      <w:r w:rsidR="002501F0">
        <w:rPr>
          <w:rFonts w:ascii="Arial" w:hAnsi="Arial" w:cs="Arial"/>
          <w:lang w:val="de-CH"/>
        </w:rPr>
        <w:t>Bei der sprachlichen Neuschöpfung des/der «Rhinfluencer:i</w:t>
      </w:r>
      <w:r w:rsidR="000C316F">
        <w:rPr>
          <w:rFonts w:ascii="Arial" w:hAnsi="Arial" w:cs="Arial"/>
          <w:lang w:val="de-CH"/>
        </w:rPr>
        <w:t>nnen», einer Kombination aus dem umgangssp</w:t>
      </w:r>
      <w:r w:rsidR="0088581C">
        <w:rPr>
          <w:rFonts w:ascii="Arial" w:hAnsi="Arial" w:cs="Arial"/>
          <w:lang w:val="de-CH"/>
        </w:rPr>
        <w:t>r</w:t>
      </w:r>
      <w:r w:rsidR="000C316F">
        <w:rPr>
          <w:rFonts w:ascii="Arial" w:hAnsi="Arial" w:cs="Arial"/>
          <w:lang w:val="de-CH"/>
        </w:rPr>
        <w:t>achlichen Wort «Rhintl» und dem internationalen Begriff «Influencer»</w:t>
      </w:r>
      <w:r w:rsidR="009B4867">
        <w:rPr>
          <w:rFonts w:ascii="Arial" w:hAnsi="Arial" w:cs="Arial"/>
          <w:lang w:val="de-CH"/>
        </w:rPr>
        <w:t>, verbindet diese Wortschöpfung perfekt sowohl Regionalität als auch Internationalität.</w:t>
      </w:r>
    </w:p>
    <w:p w14:paraId="7B85ECB4" w14:textId="77777777" w:rsidR="0072358A" w:rsidRDefault="0072358A" w:rsidP="00E64DB0">
      <w:pPr>
        <w:rPr>
          <w:rFonts w:ascii="Arial" w:hAnsi="Arial" w:cs="Arial"/>
          <w:lang w:val="de-CH"/>
        </w:rPr>
      </w:pPr>
    </w:p>
    <w:p w14:paraId="181EC801" w14:textId="77777777" w:rsidR="009527C3" w:rsidRPr="002657C7" w:rsidRDefault="009527C3" w:rsidP="00E64DB0">
      <w:pPr>
        <w:rPr>
          <w:rFonts w:ascii="Arial" w:hAnsi="Arial" w:cs="Arial"/>
          <w:lang w:val="de-CH"/>
        </w:rPr>
      </w:pPr>
    </w:p>
    <w:p w14:paraId="05B491C4" w14:textId="7508F31D" w:rsidR="00E64DB0" w:rsidRPr="002657C7" w:rsidRDefault="00E64DB0" w:rsidP="00E64DB0">
      <w:pPr>
        <w:rPr>
          <w:rFonts w:ascii="Arial" w:hAnsi="Arial" w:cs="Arial"/>
          <w:b/>
          <w:lang w:val="de-CH"/>
        </w:rPr>
      </w:pPr>
      <w:r w:rsidRPr="002657C7">
        <w:rPr>
          <w:rFonts w:ascii="Arial" w:hAnsi="Arial" w:cs="Arial"/>
          <w:b/>
          <w:lang w:val="de-CH"/>
        </w:rPr>
        <w:t>Informationen</w:t>
      </w:r>
    </w:p>
    <w:p w14:paraId="7B48C06D" w14:textId="77777777" w:rsidR="00E64DB0" w:rsidRPr="002657C7" w:rsidRDefault="00E64DB0" w:rsidP="00E64DB0">
      <w:pPr>
        <w:rPr>
          <w:rFonts w:ascii="Arial" w:hAnsi="Arial" w:cs="Arial"/>
          <w:lang w:val="de-CH"/>
        </w:rPr>
      </w:pPr>
      <w:r w:rsidRPr="002657C7">
        <w:rPr>
          <w:rFonts w:ascii="Arial" w:hAnsi="Arial" w:cs="Arial"/>
          <w:lang w:val="de-CH"/>
        </w:rPr>
        <w:t>Verein St. Galler Rheintal</w:t>
      </w:r>
    </w:p>
    <w:p w14:paraId="3B0D8DE8" w14:textId="7999F2C3" w:rsidR="008F150F" w:rsidRPr="00176184" w:rsidRDefault="00B4681C" w:rsidP="0072358A">
      <w:pPr>
        <w:rPr>
          <w:rFonts w:ascii="Arial" w:hAnsi="Arial" w:cs="Arial"/>
          <w:color w:val="0000FF"/>
          <w:u w:val="single"/>
          <w:lang w:val="en-US"/>
        </w:rPr>
      </w:pPr>
      <w:r w:rsidRPr="006D4914">
        <w:rPr>
          <w:rFonts w:ascii="Arial" w:hAnsi="Arial" w:cs="Arial"/>
          <w:lang w:val="en-US"/>
        </w:rPr>
        <w:t>Corinna Arnold</w:t>
      </w:r>
      <w:r w:rsidR="00E64DB0" w:rsidRPr="006D4914">
        <w:rPr>
          <w:rFonts w:ascii="Arial" w:hAnsi="Arial" w:cs="Arial"/>
          <w:lang w:val="en-US"/>
        </w:rPr>
        <w:t xml:space="preserve">, Tel. </w:t>
      </w:r>
      <w:r w:rsidR="006D4914" w:rsidRPr="006D4914">
        <w:rPr>
          <w:rFonts w:ascii="Arial" w:hAnsi="Arial" w:cs="Arial"/>
          <w:color w:val="000000"/>
          <w:lang w:val="en-US"/>
          <w14:ligatures w14:val="standardContextual"/>
        </w:rPr>
        <w:t>071 722 95 52</w:t>
      </w:r>
      <w:r w:rsidR="00E64DB0" w:rsidRPr="006D4914">
        <w:rPr>
          <w:lang w:val="en-US"/>
        </w:rPr>
        <w:br/>
      </w:r>
      <w:hyperlink r:id="rId23" w:history="1">
        <w:r w:rsidR="00AF75DC" w:rsidRPr="00510BBF">
          <w:rPr>
            <w:rStyle w:val="Hyperlink"/>
            <w:rFonts w:ascii="Arial" w:hAnsi="Arial" w:cs="Arial"/>
            <w:lang w:val="en-US"/>
          </w:rPr>
          <w:t>corinna.arnold@rheintal.com</w:t>
        </w:r>
      </w:hyperlink>
      <w:r w:rsidR="00E64DB0" w:rsidRPr="006D4914">
        <w:rPr>
          <w:rFonts w:ascii="Arial" w:hAnsi="Arial" w:cs="Arial"/>
          <w:lang w:val="en-US"/>
        </w:rPr>
        <w:t xml:space="preserve">, </w:t>
      </w:r>
      <w:hyperlink r:id="rId24" w:history="1">
        <w:r w:rsidR="00E64DB0" w:rsidRPr="006D4914">
          <w:rPr>
            <w:rFonts w:ascii="Arial" w:hAnsi="Arial" w:cs="Arial"/>
            <w:lang w:val="en-US"/>
          </w:rPr>
          <w:t>www.rheintal.com</w:t>
        </w:r>
      </w:hyperlink>
    </w:p>
    <w:sectPr w:rsidR="008F150F" w:rsidRPr="00176184" w:rsidSect="000C4ED2">
      <w:headerReference w:type="default" r:id="rId25"/>
      <w:footerReference w:type="default" r:id="rId26"/>
      <w:headerReference w:type="first" r:id="rId27"/>
      <w:footerReference w:type="first" r:id="rId28"/>
      <w:pgSz w:w="11906" w:h="16838" w:code="9"/>
      <w:pgMar w:top="1080" w:right="1134" w:bottom="301" w:left="1418" w:header="1871" w:footer="141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D641ED" w14:textId="77777777" w:rsidR="00285DD2" w:rsidRDefault="00285DD2">
      <w:r>
        <w:separator/>
      </w:r>
    </w:p>
  </w:endnote>
  <w:endnote w:type="continuationSeparator" w:id="0">
    <w:p w14:paraId="17875DB5" w14:textId="77777777" w:rsidR="00285DD2" w:rsidRDefault="00285DD2">
      <w:r>
        <w:continuationSeparator/>
      </w:r>
    </w:p>
  </w:endnote>
  <w:endnote w:type="continuationNotice" w:id="1">
    <w:p w14:paraId="2FD5BDD4" w14:textId="77777777" w:rsidR="00285DD2" w:rsidRDefault="00285DD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ievit-Book">
    <w:altName w:val="Times New Roman"/>
    <w:charset w:val="00"/>
    <w:family w:val="auto"/>
    <w:pitch w:val="variable"/>
    <w:sig w:usb0="00000003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utiger 47LightCn">
    <w:altName w:val="Calibri"/>
    <w:charset w:val="00"/>
    <w:family w:val="swiss"/>
    <w:pitch w:val="variable"/>
    <w:sig w:usb0="80000027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FrutigerNext LT Bold">
    <w:altName w:val="Calibri"/>
    <w:charset w:val="4D"/>
    <w:family w:val="swiss"/>
    <w:pitch w:val="variable"/>
    <w:sig w:usb0="A00000AF" w:usb1="4000204A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620E9" w14:textId="77777777" w:rsidR="0076170E" w:rsidRPr="00DA7928" w:rsidRDefault="000C4ED2">
    <w:pPr>
      <w:pStyle w:val="Fuzeile"/>
      <w:rPr>
        <w:lang w:val="en-GB"/>
      </w:rPr>
    </w:pPr>
    <w:r>
      <w:rPr>
        <w:rFonts w:ascii="Arial" w:hAnsi="Arial" w:cs="Arial"/>
        <w:noProof/>
      </w:rPr>
      <w:drawing>
        <wp:anchor distT="0" distB="0" distL="114300" distR="114300" simplePos="0" relativeHeight="251658240" behindDoc="1" locked="0" layoutInCell="1" allowOverlap="1" wp14:anchorId="00840EBE" wp14:editId="65363456">
          <wp:simplePos x="0" y="0"/>
          <wp:positionH relativeFrom="margin">
            <wp:posOffset>-904875</wp:posOffset>
          </wp:positionH>
          <wp:positionV relativeFrom="paragraph">
            <wp:posOffset>142240</wp:posOffset>
          </wp:positionV>
          <wp:extent cx="7552690" cy="858520"/>
          <wp:effectExtent l="0" t="0" r="0" b="0"/>
          <wp:wrapTight wrapText="bothSides">
            <wp:wrapPolygon edited="0">
              <wp:start x="19068" y="0"/>
              <wp:lineTo x="2397" y="5751"/>
              <wp:lineTo x="2397" y="12462"/>
              <wp:lineTo x="9371" y="13420"/>
              <wp:lineTo x="9643" y="13420"/>
              <wp:lineTo x="19177" y="12462"/>
              <wp:lineTo x="19068" y="8148"/>
              <wp:lineTo x="19504" y="5751"/>
              <wp:lineTo x="19613" y="1917"/>
              <wp:lineTo x="19341" y="0"/>
              <wp:lineTo x="19068" y="0"/>
            </wp:wrapPolygon>
          </wp:wrapTight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erein_fus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690" cy="858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CB293" w14:textId="77777777" w:rsidR="0076170E" w:rsidRPr="006E2B1B" w:rsidRDefault="0076170E" w:rsidP="00CC3416">
    <w:pPr>
      <w:rPr>
        <w:rFonts w:ascii="Arial" w:hAnsi="Arial" w:cs="Arial"/>
        <w:sz w:val="16"/>
        <w:szCs w:val="16"/>
        <w:lang w:val="de-CH"/>
      </w:rPr>
    </w:pPr>
  </w:p>
  <w:p w14:paraId="625BA337" w14:textId="77777777" w:rsidR="0076170E" w:rsidRPr="006E2B1B" w:rsidRDefault="00526514">
    <w:pPr>
      <w:pStyle w:val="Fuzeile"/>
      <w:rPr>
        <w:rFonts w:ascii="Arial" w:hAnsi="Arial" w:cs="Arial"/>
        <w:lang w:val="de-CH"/>
      </w:rPr>
    </w:pPr>
    <w:r>
      <w:rPr>
        <w:rFonts w:ascii="Arial" w:hAnsi="Arial" w:cs="Arial"/>
        <w:noProof/>
      </w:rPr>
      <w:drawing>
        <wp:anchor distT="0" distB="0" distL="114300" distR="114300" simplePos="0" relativeHeight="251658242" behindDoc="1" locked="0" layoutInCell="1" allowOverlap="1" wp14:anchorId="16111E11" wp14:editId="29BB419A">
          <wp:simplePos x="0" y="0"/>
          <wp:positionH relativeFrom="margin">
            <wp:posOffset>-887730</wp:posOffset>
          </wp:positionH>
          <wp:positionV relativeFrom="paragraph">
            <wp:posOffset>145415</wp:posOffset>
          </wp:positionV>
          <wp:extent cx="7552690" cy="858520"/>
          <wp:effectExtent l="0" t="0" r="0" b="0"/>
          <wp:wrapTight wrapText="bothSides">
            <wp:wrapPolygon edited="0">
              <wp:start x="19068" y="0"/>
              <wp:lineTo x="2397" y="5751"/>
              <wp:lineTo x="2397" y="12462"/>
              <wp:lineTo x="9371" y="13420"/>
              <wp:lineTo x="9643" y="13420"/>
              <wp:lineTo x="19177" y="12462"/>
              <wp:lineTo x="19068" y="8148"/>
              <wp:lineTo x="19504" y="5751"/>
              <wp:lineTo x="19613" y="1917"/>
              <wp:lineTo x="19341" y="0"/>
              <wp:lineTo x="19068" y="0"/>
            </wp:wrapPolygon>
          </wp:wrapTight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erein_fus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690" cy="858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79253A" w14:textId="77777777" w:rsidR="00285DD2" w:rsidRDefault="00285DD2">
      <w:r>
        <w:separator/>
      </w:r>
    </w:p>
  </w:footnote>
  <w:footnote w:type="continuationSeparator" w:id="0">
    <w:p w14:paraId="01F2D1A9" w14:textId="77777777" w:rsidR="00285DD2" w:rsidRDefault="00285DD2">
      <w:r>
        <w:continuationSeparator/>
      </w:r>
    </w:p>
  </w:footnote>
  <w:footnote w:type="continuationNotice" w:id="1">
    <w:p w14:paraId="59C10D92" w14:textId="77777777" w:rsidR="00285DD2" w:rsidRDefault="00285DD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C1BC2" w14:textId="77777777" w:rsidR="0076170E" w:rsidRDefault="0076170E" w:rsidP="00CC3416">
    <w:pPr>
      <w:pStyle w:val="Kopfzeile"/>
    </w:pPr>
  </w:p>
  <w:p w14:paraId="6141A3B6" w14:textId="77777777" w:rsidR="0076170E" w:rsidRPr="001C5F31" w:rsidRDefault="0076170E" w:rsidP="00CC341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2D197" w14:textId="77777777" w:rsidR="0076170E" w:rsidRDefault="00DA7928" w:rsidP="00CC3416">
    <w:pPr>
      <w:pStyle w:val="Kopfzeile"/>
      <w:jc w:val="right"/>
    </w:pPr>
    <w:r>
      <w:rPr>
        <w:noProof/>
      </w:rPr>
      <w:drawing>
        <wp:anchor distT="0" distB="0" distL="114300" distR="114300" simplePos="0" relativeHeight="251658241" behindDoc="1" locked="0" layoutInCell="1" allowOverlap="1" wp14:anchorId="6B82B29D" wp14:editId="100B2181">
          <wp:simplePos x="0" y="0"/>
          <wp:positionH relativeFrom="margin">
            <wp:align>left</wp:align>
          </wp:positionH>
          <wp:positionV relativeFrom="paragraph">
            <wp:posOffset>-887730</wp:posOffset>
          </wp:positionV>
          <wp:extent cx="2592000" cy="770652"/>
          <wp:effectExtent l="0" t="0" r="0" b="0"/>
          <wp:wrapTight wrapText="bothSides">
            <wp:wrapPolygon edited="0">
              <wp:start x="19054" y="0"/>
              <wp:lineTo x="18419" y="2671"/>
              <wp:lineTo x="18419" y="4808"/>
              <wp:lineTo x="18737" y="8547"/>
              <wp:lineTo x="0" y="13890"/>
              <wp:lineTo x="0" y="20834"/>
              <wp:lineTo x="19213" y="20834"/>
              <wp:lineTo x="19372" y="17095"/>
              <wp:lineTo x="21436" y="7479"/>
              <wp:lineTo x="21436" y="1603"/>
              <wp:lineTo x="20960" y="0"/>
              <wp:lineTo x="19054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he_marke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92000" cy="7706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929E51A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</w:rPr>
    </w:lvl>
  </w:abstractNum>
  <w:abstractNum w:abstractNumId="1" w15:restartNumberingAfterBreak="0">
    <w:nsid w:val="0462514F"/>
    <w:multiLevelType w:val="hybridMultilevel"/>
    <w:tmpl w:val="34D2AB52"/>
    <w:lvl w:ilvl="0" w:tplc="5A780DA0">
      <w:start w:val="1"/>
      <w:numFmt w:val="decimal"/>
      <w:pStyle w:val="Text1"/>
      <w:lvlText w:val="%1.1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A564AC"/>
    <w:multiLevelType w:val="hybridMultilevel"/>
    <w:tmpl w:val="DEC0006C"/>
    <w:lvl w:ilvl="0" w:tplc="18C81C4C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EF5D96"/>
    <w:multiLevelType w:val="hybridMultilevel"/>
    <w:tmpl w:val="8814F32C"/>
    <w:lvl w:ilvl="0" w:tplc="9F5E70B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Kievit-Book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Kievit-Book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Kievit-Book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37279A"/>
    <w:multiLevelType w:val="hybridMultilevel"/>
    <w:tmpl w:val="EA8A511C"/>
    <w:lvl w:ilvl="0" w:tplc="9718E07E">
      <w:start w:val="802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Kievit-Book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Kievit-Book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Kievit-Book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EA0AFE"/>
    <w:multiLevelType w:val="multilevel"/>
    <w:tmpl w:val="8904CD32"/>
    <w:lvl w:ilvl="0">
      <w:start w:val="1"/>
      <w:numFmt w:val="decimal"/>
      <w:lvlText w:val="%1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64"/>
        </w:tabs>
        <w:ind w:left="964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 w15:restartNumberingAfterBreak="0">
    <w:nsid w:val="4DC41A9B"/>
    <w:multiLevelType w:val="hybridMultilevel"/>
    <w:tmpl w:val="2466DAE6"/>
    <w:lvl w:ilvl="0" w:tplc="AA4CC622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FD40673"/>
    <w:multiLevelType w:val="hybridMultilevel"/>
    <w:tmpl w:val="0F905B32"/>
    <w:lvl w:ilvl="0" w:tplc="17B863BE">
      <w:start w:val="9436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C11220"/>
    <w:multiLevelType w:val="hybridMultilevel"/>
    <w:tmpl w:val="254C607C"/>
    <w:lvl w:ilvl="0" w:tplc="8C029DA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1D5D55"/>
    <w:multiLevelType w:val="hybridMultilevel"/>
    <w:tmpl w:val="952C44A2"/>
    <w:lvl w:ilvl="0" w:tplc="2DB012DC">
      <w:start w:val="1"/>
      <w:numFmt w:val="bullet"/>
      <w:pStyle w:val="TabelleAufzhlung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072BB8"/>
    <w:multiLevelType w:val="hybridMultilevel"/>
    <w:tmpl w:val="0C66FAEC"/>
    <w:lvl w:ilvl="0" w:tplc="E24C2F62">
      <w:start w:val="943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Kievit-Book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Kievit-Book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Kievit-Book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56059098">
    <w:abstractNumId w:val="6"/>
  </w:num>
  <w:num w:numId="2" w16cid:durableId="1396472727">
    <w:abstractNumId w:val="6"/>
  </w:num>
  <w:num w:numId="3" w16cid:durableId="90662431">
    <w:abstractNumId w:val="1"/>
  </w:num>
  <w:num w:numId="4" w16cid:durableId="469596012">
    <w:abstractNumId w:val="1"/>
  </w:num>
  <w:num w:numId="5" w16cid:durableId="863786665">
    <w:abstractNumId w:val="5"/>
  </w:num>
  <w:num w:numId="6" w16cid:durableId="287974599">
    <w:abstractNumId w:val="5"/>
  </w:num>
  <w:num w:numId="7" w16cid:durableId="8534805">
    <w:abstractNumId w:val="6"/>
  </w:num>
  <w:num w:numId="8" w16cid:durableId="1100029376">
    <w:abstractNumId w:val="5"/>
  </w:num>
  <w:num w:numId="9" w16cid:durableId="573320019">
    <w:abstractNumId w:val="5"/>
  </w:num>
  <w:num w:numId="10" w16cid:durableId="841967270">
    <w:abstractNumId w:val="5"/>
  </w:num>
  <w:num w:numId="11" w16cid:durableId="1491098236">
    <w:abstractNumId w:val="5"/>
  </w:num>
  <w:num w:numId="12" w16cid:durableId="227542372">
    <w:abstractNumId w:val="5"/>
  </w:num>
  <w:num w:numId="13" w16cid:durableId="1630167716">
    <w:abstractNumId w:val="5"/>
  </w:num>
  <w:num w:numId="14" w16cid:durableId="1068267631">
    <w:abstractNumId w:val="5"/>
  </w:num>
  <w:num w:numId="15" w16cid:durableId="1854614068">
    <w:abstractNumId w:val="5"/>
  </w:num>
  <w:num w:numId="16" w16cid:durableId="518398776">
    <w:abstractNumId w:val="5"/>
  </w:num>
  <w:num w:numId="17" w16cid:durableId="1671176046">
    <w:abstractNumId w:val="5"/>
  </w:num>
  <w:num w:numId="18" w16cid:durableId="575940186">
    <w:abstractNumId w:val="5"/>
  </w:num>
  <w:num w:numId="19" w16cid:durableId="175384643">
    <w:abstractNumId w:val="5"/>
  </w:num>
  <w:num w:numId="20" w16cid:durableId="1745562877">
    <w:abstractNumId w:val="5"/>
  </w:num>
  <w:num w:numId="21" w16cid:durableId="599261440">
    <w:abstractNumId w:val="5"/>
  </w:num>
  <w:num w:numId="22" w16cid:durableId="1022321518">
    <w:abstractNumId w:val="2"/>
  </w:num>
  <w:num w:numId="23" w16cid:durableId="1615399407">
    <w:abstractNumId w:val="0"/>
  </w:num>
  <w:num w:numId="24" w16cid:durableId="1634945372">
    <w:abstractNumId w:val="0"/>
  </w:num>
  <w:num w:numId="25" w16cid:durableId="1882133528">
    <w:abstractNumId w:val="0"/>
  </w:num>
  <w:num w:numId="26" w16cid:durableId="906376678">
    <w:abstractNumId w:val="0"/>
  </w:num>
  <w:num w:numId="27" w16cid:durableId="485516507">
    <w:abstractNumId w:val="0"/>
  </w:num>
  <w:num w:numId="28" w16cid:durableId="1599406509">
    <w:abstractNumId w:val="0"/>
  </w:num>
  <w:num w:numId="29" w16cid:durableId="1946959309">
    <w:abstractNumId w:val="0"/>
  </w:num>
  <w:num w:numId="30" w16cid:durableId="1246919389">
    <w:abstractNumId w:val="0"/>
  </w:num>
  <w:num w:numId="31" w16cid:durableId="1275672235">
    <w:abstractNumId w:val="2"/>
  </w:num>
  <w:num w:numId="32" w16cid:durableId="1359238981">
    <w:abstractNumId w:val="7"/>
  </w:num>
  <w:num w:numId="33" w16cid:durableId="1693608231">
    <w:abstractNumId w:val="4"/>
  </w:num>
  <w:num w:numId="34" w16cid:durableId="1443299591">
    <w:abstractNumId w:val="10"/>
  </w:num>
  <w:num w:numId="35" w16cid:durableId="928394859">
    <w:abstractNumId w:val="3"/>
  </w:num>
  <w:num w:numId="36" w16cid:durableId="870336193">
    <w:abstractNumId w:val="9"/>
  </w:num>
  <w:num w:numId="37" w16cid:durableId="83912519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10"/>
  <w:drawingGridVerticalSpacing w:val="299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71A"/>
    <w:rsid w:val="00004504"/>
    <w:rsid w:val="00004EBA"/>
    <w:rsid w:val="0000571F"/>
    <w:rsid w:val="000060AB"/>
    <w:rsid w:val="00010E38"/>
    <w:rsid w:val="00014230"/>
    <w:rsid w:val="00015266"/>
    <w:rsid w:val="00021B0F"/>
    <w:rsid w:val="00022E6A"/>
    <w:rsid w:val="00023A5B"/>
    <w:rsid w:val="00023F1B"/>
    <w:rsid w:val="000241C6"/>
    <w:rsid w:val="00024BAE"/>
    <w:rsid w:val="00024E18"/>
    <w:rsid w:val="0002753B"/>
    <w:rsid w:val="00027F75"/>
    <w:rsid w:val="000314F1"/>
    <w:rsid w:val="000323C4"/>
    <w:rsid w:val="00033971"/>
    <w:rsid w:val="00034453"/>
    <w:rsid w:val="00034EB1"/>
    <w:rsid w:val="0004202C"/>
    <w:rsid w:val="00042244"/>
    <w:rsid w:val="000425AA"/>
    <w:rsid w:val="00043BD0"/>
    <w:rsid w:val="00043D44"/>
    <w:rsid w:val="00043E61"/>
    <w:rsid w:val="000451B5"/>
    <w:rsid w:val="00046DBA"/>
    <w:rsid w:val="00050A69"/>
    <w:rsid w:val="0005197F"/>
    <w:rsid w:val="00051A9F"/>
    <w:rsid w:val="000530E7"/>
    <w:rsid w:val="000536CD"/>
    <w:rsid w:val="00053B05"/>
    <w:rsid w:val="000553D9"/>
    <w:rsid w:val="000569D9"/>
    <w:rsid w:val="00065D08"/>
    <w:rsid w:val="00073E54"/>
    <w:rsid w:val="00076871"/>
    <w:rsid w:val="0007732E"/>
    <w:rsid w:val="00077D66"/>
    <w:rsid w:val="000802B9"/>
    <w:rsid w:val="00080424"/>
    <w:rsid w:val="000813F2"/>
    <w:rsid w:val="000820DC"/>
    <w:rsid w:val="0008301B"/>
    <w:rsid w:val="000844A9"/>
    <w:rsid w:val="000861F1"/>
    <w:rsid w:val="00087483"/>
    <w:rsid w:val="00090485"/>
    <w:rsid w:val="00090852"/>
    <w:rsid w:val="00094F7F"/>
    <w:rsid w:val="0009516B"/>
    <w:rsid w:val="00095E7F"/>
    <w:rsid w:val="000967D1"/>
    <w:rsid w:val="00097C52"/>
    <w:rsid w:val="000A1F64"/>
    <w:rsid w:val="000A4BBE"/>
    <w:rsid w:val="000A64CA"/>
    <w:rsid w:val="000B2363"/>
    <w:rsid w:val="000B5373"/>
    <w:rsid w:val="000B53C9"/>
    <w:rsid w:val="000B5561"/>
    <w:rsid w:val="000B568B"/>
    <w:rsid w:val="000B5F52"/>
    <w:rsid w:val="000B689C"/>
    <w:rsid w:val="000B69DC"/>
    <w:rsid w:val="000C316F"/>
    <w:rsid w:val="000C4ED2"/>
    <w:rsid w:val="000C69D0"/>
    <w:rsid w:val="000D1D85"/>
    <w:rsid w:val="000D2F65"/>
    <w:rsid w:val="000D3586"/>
    <w:rsid w:val="000D44CA"/>
    <w:rsid w:val="000D4DE6"/>
    <w:rsid w:val="000D5C8F"/>
    <w:rsid w:val="000D5EB7"/>
    <w:rsid w:val="000D6FAB"/>
    <w:rsid w:val="000E068B"/>
    <w:rsid w:val="000E08BF"/>
    <w:rsid w:val="000E1617"/>
    <w:rsid w:val="000E6B58"/>
    <w:rsid w:val="000E7357"/>
    <w:rsid w:val="000E783A"/>
    <w:rsid w:val="000F00C6"/>
    <w:rsid w:val="000F187B"/>
    <w:rsid w:val="000F505D"/>
    <w:rsid w:val="000F5C29"/>
    <w:rsid w:val="000F5E1B"/>
    <w:rsid w:val="000F6B04"/>
    <w:rsid w:val="000F7DFB"/>
    <w:rsid w:val="001010BC"/>
    <w:rsid w:val="00101C48"/>
    <w:rsid w:val="00102ACF"/>
    <w:rsid w:val="00102C04"/>
    <w:rsid w:val="00105D6A"/>
    <w:rsid w:val="00110207"/>
    <w:rsid w:val="0011243D"/>
    <w:rsid w:val="00112723"/>
    <w:rsid w:val="00112C6B"/>
    <w:rsid w:val="001173B6"/>
    <w:rsid w:val="00117910"/>
    <w:rsid w:val="0012068A"/>
    <w:rsid w:val="00120871"/>
    <w:rsid w:val="00122831"/>
    <w:rsid w:val="00123379"/>
    <w:rsid w:val="0012470C"/>
    <w:rsid w:val="00124956"/>
    <w:rsid w:val="001257C2"/>
    <w:rsid w:val="00125850"/>
    <w:rsid w:val="00125B7C"/>
    <w:rsid w:val="001270DB"/>
    <w:rsid w:val="00130F2E"/>
    <w:rsid w:val="00132ADF"/>
    <w:rsid w:val="001338A1"/>
    <w:rsid w:val="00137228"/>
    <w:rsid w:val="001422E4"/>
    <w:rsid w:val="00142BE5"/>
    <w:rsid w:val="0014699D"/>
    <w:rsid w:val="00147AB4"/>
    <w:rsid w:val="0015178C"/>
    <w:rsid w:val="00152406"/>
    <w:rsid w:val="0015623C"/>
    <w:rsid w:val="00156860"/>
    <w:rsid w:val="00165CEE"/>
    <w:rsid w:val="0016640A"/>
    <w:rsid w:val="00170B2E"/>
    <w:rsid w:val="00173B91"/>
    <w:rsid w:val="00176184"/>
    <w:rsid w:val="00180332"/>
    <w:rsid w:val="00180A9B"/>
    <w:rsid w:val="00180E6E"/>
    <w:rsid w:val="00181B9E"/>
    <w:rsid w:val="00183206"/>
    <w:rsid w:val="001838EC"/>
    <w:rsid w:val="001842AD"/>
    <w:rsid w:val="00194F57"/>
    <w:rsid w:val="001950F8"/>
    <w:rsid w:val="001A2F37"/>
    <w:rsid w:val="001A6308"/>
    <w:rsid w:val="001A7226"/>
    <w:rsid w:val="001B740B"/>
    <w:rsid w:val="001B7AB5"/>
    <w:rsid w:val="001C0AF9"/>
    <w:rsid w:val="001C1AA8"/>
    <w:rsid w:val="001C34C7"/>
    <w:rsid w:val="001C375E"/>
    <w:rsid w:val="001C3E1A"/>
    <w:rsid w:val="001C44C7"/>
    <w:rsid w:val="001C7278"/>
    <w:rsid w:val="001C7578"/>
    <w:rsid w:val="001D0C33"/>
    <w:rsid w:val="001D75D2"/>
    <w:rsid w:val="001E1112"/>
    <w:rsid w:val="001E3B20"/>
    <w:rsid w:val="001E571B"/>
    <w:rsid w:val="001F0ED0"/>
    <w:rsid w:val="001F6266"/>
    <w:rsid w:val="00200EBA"/>
    <w:rsid w:val="00201A00"/>
    <w:rsid w:val="0020204D"/>
    <w:rsid w:val="002036D8"/>
    <w:rsid w:val="002052F7"/>
    <w:rsid w:val="00205A0F"/>
    <w:rsid w:val="00206514"/>
    <w:rsid w:val="00212888"/>
    <w:rsid w:val="00212D8F"/>
    <w:rsid w:val="00213E5A"/>
    <w:rsid w:val="0022414F"/>
    <w:rsid w:val="002243A5"/>
    <w:rsid w:val="00224CC2"/>
    <w:rsid w:val="00224EDE"/>
    <w:rsid w:val="00224F64"/>
    <w:rsid w:val="00225AB7"/>
    <w:rsid w:val="00230041"/>
    <w:rsid w:val="00230272"/>
    <w:rsid w:val="002306AB"/>
    <w:rsid w:val="002310EC"/>
    <w:rsid w:val="002313E8"/>
    <w:rsid w:val="00233094"/>
    <w:rsid w:val="00233E93"/>
    <w:rsid w:val="00233F28"/>
    <w:rsid w:val="00235241"/>
    <w:rsid w:val="002368A4"/>
    <w:rsid w:val="00236B5C"/>
    <w:rsid w:val="002377EC"/>
    <w:rsid w:val="00241778"/>
    <w:rsid w:val="0024215E"/>
    <w:rsid w:val="00242E6F"/>
    <w:rsid w:val="00243E06"/>
    <w:rsid w:val="002461CB"/>
    <w:rsid w:val="00246BDD"/>
    <w:rsid w:val="002501F0"/>
    <w:rsid w:val="00251618"/>
    <w:rsid w:val="00251656"/>
    <w:rsid w:val="00251812"/>
    <w:rsid w:val="0025288D"/>
    <w:rsid w:val="00252C25"/>
    <w:rsid w:val="00253639"/>
    <w:rsid w:val="00253B88"/>
    <w:rsid w:val="00255B9F"/>
    <w:rsid w:val="00260973"/>
    <w:rsid w:val="0026251E"/>
    <w:rsid w:val="0026541A"/>
    <w:rsid w:val="002657C7"/>
    <w:rsid w:val="00266D7E"/>
    <w:rsid w:val="002700EB"/>
    <w:rsid w:val="002745F3"/>
    <w:rsid w:val="00276A34"/>
    <w:rsid w:val="00277956"/>
    <w:rsid w:val="00277C4B"/>
    <w:rsid w:val="00277ED7"/>
    <w:rsid w:val="00280AB9"/>
    <w:rsid w:val="002816A1"/>
    <w:rsid w:val="00285178"/>
    <w:rsid w:val="002856E7"/>
    <w:rsid w:val="00285DD2"/>
    <w:rsid w:val="00291688"/>
    <w:rsid w:val="00292AD6"/>
    <w:rsid w:val="0029571B"/>
    <w:rsid w:val="00297362"/>
    <w:rsid w:val="002A29E7"/>
    <w:rsid w:val="002A3169"/>
    <w:rsid w:val="002A3537"/>
    <w:rsid w:val="002A6D5B"/>
    <w:rsid w:val="002A7CDF"/>
    <w:rsid w:val="002B47A2"/>
    <w:rsid w:val="002C1F3E"/>
    <w:rsid w:val="002C7526"/>
    <w:rsid w:val="002C7C50"/>
    <w:rsid w:val="002D512A"/>
    <w:rsid w:val="002D5B4C"/>
    <w:rsid w:val="002E022F"/>
    <w:rsid w:val="002E1D76"/>
    <w:rsid w:val="002E27DE"/>
    <w:rsid w:val="002E6B95"/>
    <w:rsid w:val="002E7E8A"/>
    <w:rsid w:val="002F0BAC"/>
    <w:rsid w:val="002F16F5"/>
    <w:rsid w:val="002F337F"/>
    <w:rsid w:val="002F410F"/>
    <w:rsid w:val="002F5027"/>
    <w:rsid w:val="002F70D9"/>
    <w:rsid w:val="00300063"/>
    <w:rsid w:val="00300DEC"/>
    <w:rsid w:val="00302CE8"/>
    <w:rsid w:val="00303F2C"/>
    <w:rsid w:val="003064E9"/>
    <w:rsid w:val="00306A65"/>
    <w:rsid w:val="00310F29"/>
    <w:rsid w:val="00311333"/>
    <w:rsid w:val="00313443"/>
    <w:rsid w:val="00317FF2"/>
    <w:rsid w:val="00320DD0"/>
    <w:rsid w:val="00321B55"/>
    <w:rsid w:val="00322EC7"/>
    <w:rsid w:val="00324BA4"/>
    <w:rsid w:val="00331009"/>
    <w:rsid w:val="00331A32"/>
    <w:rsid w:val="003342DA"/>
    <w:rsid w:val="00334BF0"/>
    <w:rsid w:val="00340953"/>
    <w:rsid w:val="00340AD0"/>
    <w:rsid w:val="00340C85"/>
    <w:rsid w:val="0034181F"/>
    <w:rsid w:val="003432BD"/>
    <w:rsid w:val="00344560"/>
    <w:rsid w:val="0035096D"/>
    <w:rsid w:val="00350E2B"/>
    <w:rsid w:val="003510BB"/>
    <w:rsid w:val="003518AA"/>
    <w:rsid w:val="00351B2B"/>
    <w:rsid w:val="0035457A"/>
    <w:rsid w:val="003555EF"/>
    <w:rsid w:val="00355B4D"/>
    <w:rsid w:val="00355EDC"/>
    <w:rsid w:val="003606C0"/>
    <w:rsid w:val="00360A8A"/>
    <w:rsid w:val="00362E53"/>
    <w:rsid w:val="00364B2D"/>
    <w:rsid w:val="0036579C"/>
    <w:rsid w:val="003664EB"/>
    <w:rsid w:val="00366DA6"/>
    <w:rsid w:val="00371133"/>
    <w:rsid w:val="003737FF"/>
    <w:rsid w:val="00375B50"/>
    <w:rsid w:val="0038010A"/>
    <w:rsid w:val="00382D16"/>
    <w:rsid w:val="00383A8F"/>
    <w:rsid w:val="00383AFA"/>
    <w:rsid w:val="00383C81"/>
    <w:rsid w:val="00385AB6"/>
    <w:rsid w:val="00385FB6"/>
    <w:rsid w:val="00386C88"/>
    <w:rsid w:val="00387D83"/>
    <w:rsid w:val="00390362"/>
    <w:rsid w:val="003905E5"/>
    <w:rsid w:val="0039098F"/>
    <w:rsid w:val="00397EFC"/>
    <w:rsid w:val="003A2D39"/>
    <w:rsid w:val="003A32D8"/>
    <w:rsid w:val="003A5041"/>
    <w:rsid w:val="003A5660"/>
    <w:rsid w:val="003A61E2"/>
    <w:rsid w:val="003A70B8"/>
    <w:rsid w:val="003B0215"/>
    <w:rsid w:val="003B0EB9"/>
    <w:rsid w:val="003B2290"/>
    <w:rsid w:val="003B25AB"/>
    <w:rsid w:val="003B3555"/>
    <w:rsid w:val="003B7763"/>
    <w:rsid w:val="003C15A4"/>
    <w:rsid w:val="003C2B90"/>
    <w:rsid w:val="003C55D1"/>
    <w:rsid w:val="003D2385"/>
    <w:rsid w:val="003D3185"/>
    <w:rsid w:val="003D32B7"/>
    <w:rsid w:val="003D5EEE"/>
    <w:rsid w:val="003D6473"/>
    <w:rsid w:val="003D65EB"/>
    <w:rsid w:val="003D7392"/>
    <w:rsid w:val="003D79AA"/>
    <w:rsid w:val="003E3540"/>
    <w:rsid w:val="003F0393"/>
    <w:rsid w:val="003F117A"/>
    <w:rsid w:val="003F2266"/>
    <w:rsid w:val="003F399A"/>
    <w:rsid w:val="003F3EA9"/>
    <w:rsid w:val="003F5786"/>
    <w:rsid w:val="003F6E88"/>
    <w:rsid w:val="003F7081"/>
    <w:rsid w:val="00400D3C"/>
    <w:rsid w:val="00400DAD"/>
    <w:rsid w:val="00403447"/>
    <w:rsid w:val="00403909"/>
    <w:rsid w:val="00405065"/>
    <w:rsid w:val="00405875"/>
    <w:rsid w:val="00410F29"/>
    <w:rsid w:val="00411BB8"/>
    <w:rsid w:val="00412182"/>
    <w:rsid w:val="004128A8"/>
    <w:rsid w:val="00420B4C"/>
    <w:rsid w:val="00422AF8"/>
    <w:rsid w:val="004230FD"/>
    <w:rsid w:val="00426D8C"/>
    <w:rsid w:val="004333CA"/>
    <w:rsid w:val="00433647"/>
    <w:rsid w:val="00434EB7"/>
    <w:rsid w:val="004375C8"/>
    <w:rsid w:val="0044206B"/>
    <w:rsid w:val="004425F3"/>
    <w:rsid w:val="00444D7C"/>
    <w:rsid w:val="004471F5"/>
    <w:rsid w:val="0044752D"/>
    <w:rsid w:val="004515E5"/>
    <w:rsid w:val="0045181B"/>
    <w:rsid w:val="0045325A"/>
    <w:rsid w:val="00455620"/>
    <w:rsid w:val="004569E1"/>
    <w:rsid w:val="00456D7C"/>
    <w:rsid w:val="00457405"/>
    <w:rsid w:val="004609BA"/>
    <w:rsid w:val="00460B1F"/>
    <w:rsid w:val="00461425"/>
    <w:rsid w:val="00463E7A"/>
    <w:rsid w:val="00463FE8"/>
    <w:rsid w:val="004640BB"/>
    <w:rsid w:val="00464A4E"/>
    <w:rsid w:val="00467DB7"/>
    <w:rsid w:val="00467E34"/>
    <w:rsid w:val="004704B7"/>
    <w:rsid w:val="0048062A"/>
    <w:rsid w:val="00481B7F"/>
    <w:rsid w:val="004827B6"/>
    <w:rsid w:val="004846EF"/>
    <w:rsid w:val="00484743"/>
    <w:rsid w:val="00486BCF"/>
    <w:rsid w:val="00490D4C"/>
    <w:rsid w:val="0049119C"/>
    <w:rsid w:val="00495DD5"/>
    <w:rsid w:val="00495F50"/>
    <w:rsid w:val="004961FF"/>
    <w:rsid w:val="004A0683"/>
    <w:rsid w:val="004A2C23"/>
    <w:rsid w:val="004A7850"/>
    <w:rsid w:val="004B046E"/>
    <w:rsid w:val="004B1904"/>
    <w:rsid w:val="004B343D"/>
    <w:rsid w:val="004B4745"/>
    <w:rsid w:val="004C5C7E"/>
    <w:rsid w:val="004C6719"/>
    <w:rsid w:val="004D13A6"/>
    <w:rsid w:val="004D1A65"/>
    <w:rsid w:val="004D4309"/>
    <w:rsid w:val="004D4BE8"/>
    <w:rsid w:val="004D7164"/>
    <w:rsid w:val="004D768E"/>
    <w:rsid w:val="004E069F"/>
    <w:rsid w:val="004E120E"/>
    <w:rsid w:val="004E21F4"/>
    <w:rsid w:val="004E6E0C"/>
    <w:rsid w:val="004F14CB"/>
    <w:rsid w:val="004F1C01"/>
    <w:rsid w:val="004F6BBB"/>
    <w:rsid w:val="004F7D54"/>
    <w:rsid w:val="00500B77"/>
    <w:rsid w:val="00501742"/>
    <w:rsid w:val="00502ED2"/>
    <w:rsid w:val="00503B54"/>
    <w:rsid w:val="00505158"/>
    <w:rsid w:val="005053A7"/>
    <w:rsid w:val="00506BD8"/>
    <w:rsid w:val="00507358"/>
    <w:rsid w:val="005077F8"/>
    <w:rsid w:val="0051130D"/>
    <w:rsid w:val="00513143"/>
    <w:rsid w:val="00513DE2"/>
    <w:rsid w:val="00515767"/>
    <w:rsid w:val="00516DD8"/>
    <w:rsid w:val="00520B7F"/>
    <w:rsid w:val="00521813"/>
    <w:rsid w:val="005227F3"/>
    <w:rsid w:val="00522817"/>
    <w:rsid w:val="00524F93"/>
    <w:rsid w:val="00525584"/>
    <w:rsid w:val="00525F9B"/>
    <w:rsid w:val="00526514"/>
    <w:rsid w:val="00530037"/>
    <w:rsid w:val="00530ED8"/>
    <w:rsid w:val="00533820"/>
    <w:rsid w:val="00534138"/>
    <w:rsid w:val="005359F1"/>
    <w:rsid w:val="00536971"/>
    <w:rsid w:val="005377F4"/>
    <w:rsid w:val="00540E69"/>
    <w:rsid w:val="005439D9"/>
    <w:rsid w:val="00543E16"/>
    <w:rsid w:val="005445D6"/>
    <w:rsid w:val="00546F8C"/>
    <w:rsid w:val="00547C9C"/>
    <w:rsid w:val="005550DF"/>
    <w:rsid w:val="00555B5E"/>
    <w:rsid w:val="00557C04"/>
    <w:rsid w:val="00563110"/>
    <w:rsid w:val="00563932"/>
    <w:rsid w:val="00564CBC"/>
    <w:rsid w:val="005655A2"/>
    <w:rsid w:val="00567BF0"/>
    <w:rsid w:val="00570557"/>
    <w:rsid w:val="0057297D"/>
    <w:rsid w:val="00573E95"/>
    <w:rsid w:val="00575C26"/>
    <w:rsid w:val="00577B02"/>
    <w:rsid w:val="00577DA4"/>
    <w:rsid w:val="00581D99"/>
    <w:rsid w:val="00582952"/>
    <w:rsid w:val="00583BAC"/>
    <w:rsid w:val="00584E41"/>
    <w:rsid w:val="005864B7"/>
    <w:rsid w:val="005908FB"/>
    <w:rsid w:val="0059231B"/>
    <w:rsid w:val="005950B0"/>
    <w:rsid w:val="005974F1"/>
    <w:rsid w:val="005A06C2"/>
    <w:rsid w:val="005A1F6F"/>
    <w:rsid w:val="005A3F97"/>
    <w:rsid w:val="005B020F"/>
    <w:rsid w:val="005B1966"/>
    <w:rsid w:val="005B47E7"/>
    <w:rsid w:val="005B6F70"/>
    <w:rsid w:val="005C1DC5"/>
    <w:rsid w:val="005C6128"/>
    <w:rsid w:val="005D04BA"/>
    <w:rsid w:val="005D0F87"/>
    <w:rsid w:val="005D20AF"/>
    <w:rsid w:val="005D29C6"/>
    <w:rsid w:val="005D4071"/>
    <w:rsid w:val="005D5ECD"/>
    <w:rsid w:val="005D63C5"/>
    <w:rsid w:val="005D66C9"/>
    <w:rsid w:val="005E097B"/>
    <w:rsid w:val="005E2077"/>
    <w:rsid w:val="005E20D1"/>
    <w:rsid w:val="005E2C79"/>
    <w:rsid w:val="005E47B8"/>
    <w:rsid w:val="005E4926"/>
    <w:rsid w:val="005E73D5"/>
    <w:rsid w:val="005E7BD8"/>
    <w:rsid w:val="005E7CBB"/>
    <w:rsid w:val="005E7D58"/>
    <w:rsid w:val="005F1B22"/>
    <w:rsid w:val="005F1F5E"/>
    <w:rsid w:val="005F4083"/>
    <w:rsid w:val="005F4AE3"/>
    <w:rsid w:val="005F7E7C"/>
    <w:rsid w:val="00602324"/>
    <w:rsid w:val="00603A2A"/>
    <w:rsid w:val="006047C8"/>
    <w:rsid w:val="00606CD2"/>
    <w:rsid w:val="00607733"/>
    <w:rsid w:val="006077D0"/>
    <w:rsid w:val="00610F24"/>
    <w:rsid w:val="00612970"/>
    <w:rsid w:val="006142D2"/>
    <w:rsid w:val="006159FD"/>
    <w:rsid w:val="00617C24"/>
    <w:rsid w:val="00622C35"/>
    <w:rsid w:val="00624E9C"/>
    <w:rsid w:val="0062591A"/>
    <w:rsid w:val="00627AD2"/>
    <w:rsid w:val="006331D8"/>
    <w:rsid w:val="00635A51"/>
    <w:rsid w:val="00637403"/>
    <w:rsid w:val="00637999"/>
    <w:rsid w:val="00637C7A"/>
    <w:rsid w:val="00640B0B"/>
    <w:rsid w:val="00643339"/>
    <w:rsid w:val="006448E9"/>
    <w:rsid w:val="006468D3"/>
    <w:rsid w:val="00655AD8"/>
    <w:rsid w:val="006566E0"/>
    <w:rsid w:val="00656C2F"/>
    <w:rsid w:val="006575E7"/>
    <w:rsid w:val="0066230E"/>
    <w:rsid w:val="00663DE1"/>
    <w:rsid w:val="00664FB8"/>
    <w:rsid w:val="0066782C"/>
    <w:rsid w:val="0067092A"/>
    <w:rsid w:val="00670C84"/>
    <w:rsid w:val="006724DB"/>
    <w:rsid w:val="00674DD1"/>
    <w:rsid w:val="00675D15"/>
    <w:rsid w:val="00676DD3"/>
    <w:rsid w:val="0068031D"/>
    <w:rsid w:val="00681037"/>
    <w:rsid w:val="006835A7"/>
    <w:rsid w:val="006841B0"/>
    <w:rsid w:val="00692B75"/>
    <w:rsid w:val="0069489E"/>
    <w:rsid w:val="006961EB"/>
    <w:rsid w:val="006A0F91"/>
    <w:rsid w:val="006A55BF"/>
    <w:rsid w:val="006B1F28"/>
    <w:rsid w:val="006B2945"/>
    <w:rsid w:val="006B51BB"/>
    <w:rsid w:val="006B60FF"/>
    <w:rsid w:val="006B6ED6"/>
    <w:rsid w:val="006B7CBF"/>
    <w:rsid w:val="006C15BF"/>
    <w:rsid w:val="006C2A30"/>
    <w:rsid w:val="006C2A9F"/>
    <w:rsid w:val="006C2BF6"/>
    <w:rsid w:val="006C395E"/>
    <w:rsid w:val="006C4B87"/>
    <w:rsid w:val="006C6B1A"/>
    <w:rsid w:val="006D0777"/>
    <w:rsid w:val="006D1130"/>
    <w:rsid w:val="006D1BF8"/>
    <w:rsid w:val="006D2C59"/>
    <w:rsid w:val="006D41FF"/>
    <w:rsid w:val="006D4914"/>
    <w:rsid w:val="006D7BD0"/>
    <w:rsid w:val="006E25AA"/>
    <w:rsid w:val="006E2B1B"/>
    <w:rsid w:val="006E304C"/>
    <w:rsid w:val="006E31EE"/>
    <w:rsid w:val="006E59EE"/>
    <w:rsid w:val="006E6409"/>
    <w:rsid w:val="006E698C"/>
    <w:rsid w:val="006E7CE9"/>
    <w:rsid w:val="006E7E0B"/>
    <w:rsid w:val="006F038B"/>
    <w:rsid w:val="006F2437"/>
    <w:rsid w:val="006F25FA"/>
    <w:rsid w:val="006F3330"/>
    <w:rsid w:val="006F3929"/>
    <w:rsid w:val="006F3CE3"/>
    <w:rsid w:val="006F6E04"/>
    <w:rsid w:val="006F6FD9"/>
    <w:rsid w:val="00705482"/>
    <w:rsid w:val="00705669"/>
    <w:rsid w:val="0070783C"/>
    <w:rsid w:val="007115C6"/>
    <w:rsid w:val="00712CDA"/>
    <w:rsid w:val="007141F5"/>
    <w:rsid w:val="00715639"/>
    <w:rsid w:val="007158B0"/>
    <w:rsid w:val="00715DF1"/>
    <w:rsid w:val="00716874"/>
    <w:rsid w:val="007175E4"/>
    <w:rsid w:val="00720685"/>
    <w:rsid w:val="00721754"/>
    <w:rsid w:val="00722019"/>
    <w:rsid w:val="0072358A"/>
    <w:rsid w:val="00723A42"/>
    <w:rsid w:val="00724E62"/>
    <w:rsid w:val="00733843"/>
    <w:rsid w:val="00736F10"/>
    <w:rsid w:val="00737C4E"/>
    <w:rsid w:val="0074272F"/>
    <w:rsid w:val="007443E8"/>
    <w:rsid w:val="00745AC3"/>
    <w:rsid w:val="007461EA"/>
    <w:rsid w:val="00746923"/>
    <w:rsid w:val="0074766F"/>
    <w:rsid w:val="00750AFF"/>
    <w:rsid w:val="00754E3D"/>
    <w:rsid w:val="00756136"/>
    <w:rsid w:val="0075671A"/>
    <w:rsid w:val="00757001"/>
    <w:rsid w:val="00757C92"/>
    <w:rsid w:val="00760833"/>
    <w:rsid w:val="007608FE"/>
    <w:rsid w:val="007613B6"/>
    <w:rsid w:val="0076170E"/>
    <w:rsid w:val="00762F9D"/>
    <w:rsid w:val="0076540E"/>
    <w:rsid w:val="00765586"/>
    <w:rsid w:val="00771ECA"/>
    <w:rsid w:val="00772DCC"/>
    <w:rsid w:val="00772E38"/>
    <w:rsid w:val="007747CE"/>
    <w:rsid w:val="00775B47"/>
    <w:rsid w:val="00780B17"/>
    <w:rsid w:val="007820E1"/>
    <w:rsid w:val="0078297F"/>
    <w:rsid w:val="00785595"/>
    <w:rsid w:val="0078591F"/>
    <w:rsid w:val="00785D2E"/>
    <w:rsid w:val="00791EF2"/>
    <w:rsid w:val="00793C98"/>
    <w:rsid w:val="00794A1D"/>
    <w:rsid w:val="00794A2C"/>
    <w:rsid w:val="0079578A"/>
    <w:rsid w:val="00797206"/>
    <w:rsid w:val="00797F60"/>
    <w:rsid w:val="007A0A65"/>
    <w:rsid w:val="007A28CA"/>
    <w:rsid w:val="007A31DD"/>
    <w:rsid w:val="007A39FC"/>
    <w:rsid w:val="007A3A9C"/>
    <w:rsid w:val="007A3F19"/>
    <w:rsid w:val="007B1969"/>
    <w:rsid w:val="007B2824"/>
    <w:rsid w:val="007B771A"/>
    <w:rsid w:val="007B77ED"/>
    <w:rsid w:val="007C3DB6"/>
    <w:rsid w:val="007C4902"/>
    <w:rsid w:val="007C61A5"/>
    <w:rsid w:val="007C6B1D"/>
    <w:rsid w:val="007C6E4F"/>
    <w:rsid w:val="007C7002"/>
    <w:rsid w:val="007C70D2"/>
    <w:rsid w:val="007D06A7"/>
    <w:rsid w:val="007D0B31"/>
    <w:rsid w:val="007D1CC2"/>
    <w:rsid w:val="007D1DE4"/>
    <w:rsid w:val="007D3DB6"/>
    <w:rsid w:val="007D735C"/>
    <w:rsid w:val="007E0523"/>
    <w:rsid w:val="007E0B46"/>
    <w:rsid w:val="007E146F"/>
    <w:rsid w:val="007E4B45"/>
    <w:rsid w:val="007E5A63"/>
    <w:rsid w:val="007E7AD3"/>
    <w:rsid w:val="007F092E"/>
    <w:rsid w:val="007F0C6D"/>
    <w:rsid w:val="007F2EB2"/>
    <w:rsid w:val="007F3F96"/>
    <w:rsid w:val="007F5DC1"/>
    <w:rsid w:val="007F6E07"/>
    <w:rsid w:val="00801995"/>
    <w:rsid w:val="00805DD4"/>
    <w:rsid w:val="00806016"/>
    <w:rsid w:val="00806BCD"/>
    <w:rsid w:val="008074C8"/>
    <w:rsid w:val="008074DC"/>
    <w:rsid w:val="00807BB6"/>
    <w:rsid w:val="00810168"/>
    <w:rsid w:val="00810D39"/>
    <w:rsid w:val="00815121"/>
    <w:rsid w:val="00815B55"/>
    <w:rsid w:val="00820F31"/>
    <w:rsid w:val="0082126A"/>
    <w:rsid w:val="008229AD"/>
    <w:rsid w:val="00822A4B"/>
    <w:rsid w:val="00827C11"/>
    <w:rsid w:val="00835ED1"/>
    <w:rsid w:val="008361BC"/>
    <w:rsid w:val="008364F3"/>
    <w:rsid w:val="00836904"/>
    <w:rsid w:val="00840794"/>
    <w:rsid w:val="0084098A"/>
    <w:rsid w:val="008409A4"/>
    <w:rsid w:val="00840C1A"/>
    <w:rsid w:val="0084148C"/>
    <w:rsid w:val="008416FE"/>
    <w:rsid w:val="008461A3"/>
    <w:rsid w:val="00846FFA"/>
    <w:rsid w:val="00850042"/>
    <w:rsid w:val="00850FF9"/>
    <w:rsid w:val="00853CA1"/>
    <w:rsid w:val="008607EB"/>
    <w:rsid w:val="008609B4"/>
    <w:rsid w:val="00860A80"/>
    <w:rsid w:val="00860DC8"/>
    <w:rsid w:val="008626DD"/>
    <w:rsid w:val="00862B5A"/>
    <w:rsid w:val="00864431"/>
    <w:rsid w:val="008657DC"/>
    <w:rsid w:val="0086721D"/>
    <w:rsid w:val="008750CC"/>
    <w:rsid w:val="00880CE8"/>
    <w:rsid w:val="00882EAF"/>
    <w:rsid w:val="0088581C"/>
    <w:rsid w:val="0088589E"/>
    <w:rsid w:val="008870E5"/>
    <w:rsid w:val="0088799F"/>
    <w:rsid w:val="008905E0"/>
    <w:rsid w:val="00895044"/>
    <w:rsid w:val="008951BD"/>
    <w:rsid w:val="008A2A14"/>
    <w:rsid w:val="008A3FFD"/>
    <w:rsid w:val="008A50C5"/>
    <w:rsid w:val="008A5503"/>
    <w:rsid w:val="008A7199"/>
    <w:rsid w:val="008A7A59"/>
    <w:rsid w:val="008B0B8A"/>
    <w:rsid w:val="008B1A68"/>
    <w:rsid w:val="008B3057"/>
    <w:rsid w:val="008B3382"/>
    <w:rsid w:val="008B48ED"/>
    <w:rsid w:val="008B4B0E"/>
    <w:rsid w:val="008B5D22"/>
    <w:rsid w:val="008C0724"/>
    <w:rsid w:val="008C110F"/>
    <w:rsid w:val="008C14B7"/>
    <w:rsid w:val="008C1C4A"/>
    <w:rsid w:val="008C59C7"/>
    <w:rsid w:val="008C6A4A"/>
    <w:rsid w:val="008D237D"/>
    <w:rsid w:val="008D44DC"/>
    <w:rsid w:val="008D7013"/>
    <w:rsid w:val="008D7D46"/>
    <w:rsid w:val="008D7EF8"/>
    <w:rsid w:val="008E2A4F"/>
    <w:rsid w:val="008E61C5"/>
    <w:rsid w:val="008E7B54"/>
    <w:rsid w:val="008F150F"/>
    <w:rsid w:val="008F21F2"/>
    <w:rsid w:val="008F3343"/>
    <w:rsid w:val="008F5471"/>
    <w:rsid w:val="008F5871"/>
    <w:rsid w:val="008F71C5"/>
    <w:rsid w:val="008F7334"/>
    <w:rsid w:val="0090006B"/>
    <w:rsid w:val="009017D9"/>
    <w:rsid w:val="00901F6A"/>
    <w:rsid w:val="00902069"/>
    <w:rsid w:val="00902244"/>
    <w:rsid w:val="00904E9C"/>
    <w:rsid w:val="00906428"/>
    <w:rsid w:val="00907631"/>
    <w:rsid w:val="00910DAE"/>
    <w:rsid w:val="00910E74"/>
    <w:rsid w:val="00912023"/>
    <w:rsid w:val="00912D46"/>
    <w:rsid w:val="00913A15"/>
    <w:rsid w:val="009150D4"/>
    <w:rsid w:val="0091599A"/>
    <w:rsid w:val="00915E63"/>
    <w:rsid w:val="00916E8B"/>
    <w:rsid w:val="00917757"/>
    <w:rsid w:val="00923323"/>
    <w:rsid w:val="00923877"/>
    <w:rsid w:val="0092486D"/>
    <w:rsid w:val="00926EB3"/>
    <w:rsid w:val="00927327"/>
    <w:rsid w:val="00931375"/>
    <w:rsid w:val="00931BA8"/>
    <w:rsid w:val="00934501"/>
    <w:rsid w:val="00935600"/>
    <w:rsid w:val="00935C99"/>
    <w:rsid w:val="009414AE"/>
    <w:rsid w:val="00941B59"/>
    <w:rsid w:val="00942C91"/>
    <w:rsid w:val="0094652B"/>
    <w:rsid w:val="009466FE"/>
    <w:rsid w:val="0095027A"/>
    <w:rsid w:val="009527C3"/>
    <w:rsid w:val="00952E9D"/>
    <w:rsid w:val="00954DA0"/>
    <w:rsid w:val="009557BF"/>
    <w:rsid w:val="00960406"/>
    <w:rsid w:val="0096154D"/>
    <w:rsid w:val="00964795"/>
    <w:rsid w:val="00966CEE"/>
    <w:rsid w:val="009707BA"/>
    <w:rsid w:val="009715E2"/>
    <w:rsid w:val="009722AF"/>
    <w:rsid w:val="009768A8"/>
    <w:rsid w:val="00981BBC"/>
    <w:rsid w:val="009857CE"/>
    <w:rsid w:val="00990425"/>
    <w:rsid w:val="0099107B"/>
    <w:rsid w:val="00992132"/>
    <w:rsid w:val="009921B1"/>
    <w:rsid w:val="00992D28"/>
    <w:rsid w:val="00997F4B"/>
    <w:rsid w:val="009A1304"/>
    <w:rsid w:val="009A25F6"/>
    <w:rsid w:val="009A263C"/>
    <w:rsid w:val="009A5172"/>
    <w:rsid w:val="009A63F9"/>
    <w:rsid w:val="009A722F"/>
    <w:rsid w:val="009B11E1"/>
    <w:rsid w:val="009B293F"/>
    <w:rsid w:val="009B4867"/>
    <w:rsid w:val="009B490F"/>
    <w:rsid w:val="009B7BCD"/>
    <w:rsid w:val="009C0998"/>
    <w:rsid w:val="009C46CF"/>
    <w:rsid w:val="009C4D69"/>
    <w:rsid w:val="009C603A"/>
    <w:rsid w:val="009C769A"/>
    <w:rsid w:val="009C772C"/>
    <w:rsid w:val="009D2AFC"/>
    <w:rsid w:val="009D428F"/>
    <w:rsid w:val="009D545F"/>
    <w:rsid w:val="009D6185"/>
    <w:rsid w:val="009D6B64"/>
    <w:rsid w:val="009D7C85"/>
    <w:rsid w:val="009E1144"/>
    <w:rsid w:val="009E13A1"/>
    <w:rsid w:val="009E7CAB"/>
    <w:rsid w:val="009F0F23"/>
    <w:rsid w:val="009F2870"/>
    <w:rsid w:val="009F5B31"/>
    <w:rsid w:val="009F6C36"/>
    <w:rsid w:val="009F79AB"/>
    <w:rsid w:val="00A004BF"/>
    <w:rsid w:val="00A005C6"/>
    <w:rsid w:val="00A026E8"/>
    <w:rsid w:val="00A03400"/>
    <w:rsid w:val="00A070BE"/>
    <w:rsid w:val="00A07E5B"/>
    <w:rsid w:val="00A11D3C"/>
    <w:rsid w:val="00A12115"/>
    <w:rsid w:val="00A13B47"/>
    <w:rsid w:val="00A13D60"/>
    <w:rsid w:val="00A145A0"/>
    <w:rsid w:val="00A20F16"/>
    <w:rsid w:val="00A23760"/>
    <w:rsid w:val="00A25EA3"/>
    <w:rsid w:val="00A26A08"/>
    <w:rsid w:val="00A26A77"/>
    <w:rsid w:val="00A276F9"/>
    <w:rsid w:val="00A307BB"/>
    <w:rsid w:val="00A31F00"/>
    <w:rsid w:val="00A33118"/>
    <w:rsid w:val="00A331FF"/>
    <w:rsid w:val="00A35945"/>
    <w:rsid w:val="00A36933"/>
    <w:rsid w:val="00A36E0D"/>
    <w:rsid w:val="00A36E0F"/>
    <w:rsid w:val="00A37635"/>
    <w:rsid w:val="00A403DA"/>
    <w:rsid w:val="00A40C34"/>
    <w:rsid w:val="00A4130C"/>
    <w:rsid w:val="00A432EC"/>
    <w:rsid w:val="00A4405A"/>
    <w:rsid w:val="00A4437F"/>
    <w:rsid w:val="00A4562F"/>
    <w:rsid w:val="00A477DA"/>
    <w:rsid w:val="00A50B06"/>
    <w:rsid w:val="00A51586"/>
    <w:rsid w:val="00A515C5"/>
    <w:rsid w:val="00A51679"/>
    <w:rsid w:val="00A5167E"/>
    <w:rsid w:val="00A556E4"/>
    <w:rsid w:val="00A55D09"/>
    <w:rsid w:val="00A574B5"/>
    <w:rsid w:val="00A606B4"/>
    <w:rsid w:val="00A60C5C"/>
    <w:rsid w:val="00A620BB"/>
    <w:rsid w:val="00A65838"/>
    <w:rsid w:val="00A661C6"/>
    <w:rsid w:val="00A669FA"/>
    <w:rsid w:val="00A67B72"/>
    <w:rsid w:val="00A67C97"/>
    <w:rsid w:val="00A741AD"/>
    <w:rsid w:val="00A76649"/>
    <w:rsid w:val="00A766F6"/>
    <w:rsid w:val="00A7671D"/>
    <w:rsid w:val="00A77313"/>
    <w:rsid w:val="00A77A75"/>
    <w:rsid w:val="00A82971"/>
    <w:rsid w:val="00A82D40"/>
    <w:rsid w:val="00A82F27"/>
    <w:rsid w:val="00A85410"/>
    <w:rsid w:val="00A85CBD"/>
    <w:rsid w:val="00A85DC6"/>
    <w:rsid w:val="00A87863"/>
    <w:rsid w:val="00A87965"/>
    <w:rsid w:val="00A87E5B"/>
    <w:rsid w:val="00A92619"/>
    <w:rsid w:val="00A92A66"/>
    <w:rsid w:val="00A94DD9"/>
    <w:rsid w:val="00A962DB"/>
    <w:rsid w:val="00A9691B"/>
    <w:rsid w:val="00A976EE"/>
    <w:rsid w:val="00AA09DA"/>
    <w:rsid w:val="00AA0B9C"/>
    <w:rsid w:val="00AA3ED4"/>
    <w:rsid w:val="00AA4BA3"/>
    <w:rsid w:val="00AA522C"/>
    <w:rsid w:val="00AA6338"/>
    <w:rsid w:val="00AA63DF"/>
    <w:rsid w:val="00AA7E69"/>
    <w:rsid w:val="00AB1B4D"/>
    <w:rsid w:val="00AB3B51"/>
    <w:rsid w:val="00AB414A"/>
    <w:rsid w:val="00AC182C"/>
    <w:rsid w:val="00AC2978"/>
    <w:rsid w:val="00AC5145"/>
    <w:rsid w:val="00AC6787"/>
    <w:rsid w:val="00AD4835"/>
    <w:rsid w:val="00AD68D2"/>
    <w:rsid w:val="00AE0C0F"/>
    <w:rsid w:val="00AE1F10"/>
    <w:rsid w:val="00AE36DA"/>
    <w:rsid w:val="00AE3C20"/>
    <w:rsid w:val="00AE45D8"/>
    <w:rsid w:val="00AF37DE"/>
    <w:rsid w:val="00AF53B4"/>
    <w:rsid w:val="00AF627C"/>
    <w:rsid w:val="00AF689D"/>
    <w:rsid w:val="00AF75DC"/>
    <w:rsid w:val="00B006DD"/>
    <w:rsid w:val="00B00AA5"/>
    <w:rsid w:val="00B03BE1"/>
    <w:rsid w:val="00B05408"/>
    <w:rsid w:val="00B13E30"/>
    <w:rsid w:val="00B14F0A"/>
    <w:rsid w:val="00B15988"/>
    <w:rsid w:val="00B21F4D"/>
    <w:rsid w:val="00B25D6D"/>
    <w:rsid w:val="00B302AE"/>
    <w:rsid w:val="00B30E23"/>
    <w:rsid w:val="00B32CC3"/>
    <w:rsid w:val="00B3426E"/>
    <w:rsid w:val="00B34FF2"/>
    <w:rsid w:val="00B35957"/>
    <w:rsid w:val="00B37AF8"/>
    <w:rsid w:val="00B407A9"/>
    <w:rsid w:val="00B419C1"/>
    <w:rsid w:val="00B4529B"/>
    <w:rsid w:val="00B4681C"/>
    <w:rsid w:val="00B46F3E"/>
    <w:rsid w:val="00B513E3"/>
    <w:rsid w:val="00B52010"/>
    <w:rsid w:val="00B5721E"/>
    <w:rsid w:val="00B57484"/>
    <w:rsid w:val="00B63AEF"/>
    <w:rsid w:val="00B640A1"/>
    <w:rsid w:val="00B64A5D"/>
    <w:rsid w:val="00B66052"/>
    <w:rsid w:val="00B719DA"/>
    <w:rsid w:val="00B757A2"/>
    <w:rsid w:val="00B75E54"/>
    <w:rsid w:val="00B876A1"/>
    <w:rsid w:val="00B87D34"/>
    <w:rsid w:val="00B900D3"/>
    <w:rsid w:val="00B93126"/>
    <w:rsid w:val="00B94A2A"/>
    <w:rsid w:val="00B95E00"/>
    <w:rsid w:val="00BA2354"/>
    <w:rsid w:val="00BA347A"/>
    <w:rsid w:val="00BA50C2"/>
    <w:rsid w:val="00BA52E7"/>
    <w:rsid w:val="00BA657C"/>
    <w:rsid w:val="00BB238C"/>
    <w:rsid w:val="00BB446D"/>
    <w:rsid w:val="00BB7ACD"/>
    <w:rsid w:val="00BC10E1"/>
    <w:rsid w:val="00BC2185"/>
    <w:rsid w:val="00BC4B3F"/>
    <w:rsid w:val="00BC5836"/>
    <w:rsid w:val="00BC5C38"/>
    <w:rsid w:val="00BC64EC"/>
    <w:rsid w:val="00BD06CA"/>
    <w:rsid w:val="00BD135F"/>
    <w:rsid w:val="00BD2BBA"/>
    <w:rsid w:val="00BD4CAD"/>
    <w:rsid w:val="00BE3020"/>
    <w:rsid w:val="00BE35B7"/>
    <w:rsid w:val="00BE3BFF"/>
    <w:rsid w:val="00BE3FB1"/>
    <w:rsid w:val="00BE49C2"/>
    <w:rsid w:val="00BE6A28"/>
    <w:rsid w:val="00BE7E1C"/>
    <w:rsid w:val="00BF0F5C"/>
    <w:rsid w:val="00BF1979"/>
    <w:rsid w:val="00BF1FA9"/>
    <w:rsid w:val="00BF457F"/>
    <w:rsid w:val="00BF4A43"/>
    <w:rsid w:val="00BF64D5"/>
    <w:rsid w:val="00BF6D82"/>
    <w:rsid w:val="00C018D2"/>
    <w:rsid w:val="00C0494D"/>
    <w:rsid w:val="00C06577"/>
    <w:rsid w:val="00C07609"/>
    <w:rsid w:val="00C148CD"/>
    <w:rsid w:val="00C15B89"/>
    <w:rsid w:val="00C1645C"/>
    <w:rsid w:val="00C24893"/>
    <w:rsid w:val="00C270AD"/>
    <w:rsid w:val="00C27345"/>
    <w:rsid w:val="00C31562"/>
    <w:rsid w:val="00C31818"/>
    <w:rsid w:val="00C32378"/>
    <w:rsid w:val="00C326E9"/>
    <w:rsid w:val="00C32AD4"/>
    <w:rsid w:val="00C32EBD"/>
    <w:rsid w:val="00C33024"/>
    <w:rsid w:val="00C33FD3"/>
    <w:rsid w:val="00C4081F"/>
    <w:rsid w:val="00C40934"/>
    <w:rsid w:val="00C415CC"/>
    <w:rsid w:val="00C41EBA"/>
    <w:rsid w:val="00C429A9"/>
    <w:rsid w:val="00C43716"/>
    <w:rsid w:val="00C43FA5"/>
    <w:rsid w:val="00C44CEB"/>
    <w:rsid w:val="00C461E5"/>
    <w:rsid w:val="00C62137"/>
    <w:rsid w:val="00C63117"/>
    <w:rsid w:val="00C63B4F"/>
    <w:rsid w:val="00C63FBA"/>
    <w:rsid w:val="00C71B24"/>
    <w:rsid w:val="00C72073"/>
    <w:rsid w:val="00C72A66"/>
    <w:rsid w:val="00C765CF"/>
    <w:rsid w:val="00C81875"/>
    <w:rsid w:val="00C842E8"/>
    <w:rsid w:val="00C923EE"/>
    <w:rsid w:val="00C9241D"/>
    <w:rsid w:val="00C92501"/>
    <w:rsid w:val="00C92F4E"/>
    <w:rsid w:val="00C95898"/>
    <w:rsid w:val="00C9677A"/>
    <w:rsid w:val="00C97EE1"/>
    <w:rsid w:val="00CA1664"/>
    <w:rsid w:val="00CA2F83"/>
    <w:rsid w:val="00CA3A3D"/>
    <w:rsid w:val="00CA5345"/>
    <w:rsid w:val="00CB021A"/>
    <w:rsid w:val="00CB0A28"/>
    <w:rsid w:val="00CB0B38"/>
    <w:rsid w:val="00CB10C8"/>
    <w:rsid w:val="00CB2D7E"/>
    <w:rsid w:val="00CB56F2"/>
    <w:rsid w:val="00CC16AA"/>
    <w:rsid w:val="00CC24C8"/>
    <w:rsid w:val="00CC2C42"/>
    <w:rsid w:val="00CC2F21"/>
    <w:rsid w:val="00CC3416"/>
    <w:rsid w:val="00CD01F4"/>
    <w:rsid w:val="00CD30C3"/>
    <w:rsid w:val="00CD3AEA"/>
    <w:rsid w:val="00CD4E68"/>
    <w:rsid w:val="00CD5612"/>
    <w:rsid w:val="00CD6379"/>
    <w:rsid w:val="00CD7623"/>
    <w:rsid w:val="00CE1A38"/>
    <w:rsid w:val="00CE28F6"/>
    <w:rsid w:val="00CE3D7F"/>
    <w:rsid w:val="00CE4420"/>
    <w:rsid w:val="00CE7700"/>
    <w:rsid w:val="00CF0BBA"/>
    <w:rsid w:val="00CF1F59"/>
    <w:rsid w:val="00CF28D3"/>
    <w:rsid w:val="00CF3403"/>
    <w:rsid w:val="00CF3693"/>
    <w:rsid w:val="00CF3B44"/>
    <w:rsid w:val="00CF4952"/>
    <w:rsid w:val="00CF516B"/>
    <w:rsid w:val="00D00961"/>
    <w:rsid w:val="00D016FB"/>
    <w:rsid w:val="00D0182B"/>
    <w:rsid w:val="00D0649F"/>
    <w:rsid w:val="00D06BB9"/>
    <w:rsid w:val="00D07E26"/>
    <w:rsid w:val="00D10B8F"/>
    <w:rsid w:val="00D13304"/>
    <w:rsid w:val="00D1599E"/>
    <w:rsid w:val="00D17B1C"/>
    <w:rsid w:val="00D20D45"/>
    <w:rsid w:val="00D21326"/>
    <w:rsid w:val="00D21A75"/>
    <w:rsid w:val="00D265AE"/>
    <w:rsid w:val="00D26F03"/>
    <w:rsid w:val="00D30AEE"/>
    <w:rsid w:val="00D313A1"/>
    <w:rsid w:val="00D31C20"/>
    <w:rsid w:val="00D3330A"/>
    <w:rsid w:val="00D33494"/>
    <w:rsid w:val="00D34D53"/>
    <w:rsid w:val="00D37620"/>
    <w:rsid w:val="00D40321"/>
    <w:rsid w:val="00D41AB4"/>
    <w:rsid w:val="00D42C5F"/>
    <w:rsid w:val="00D52DD3"/>
    <w:rsid w:val="00D56FCC"/>
    <w:rsid w:val="00D5793F"/>
    <w:rsid w:val="00D60C88"/>
    <w:rsid w:val="00D62999"/>
    <w:rsid w:val="00D6765B"/>
    <w:rsid w:val="00D72429"/>
    <w:rsid w:val="00D75E69"/>
    <w:rsid w:val="00D76FE7"/>
    <w:rsid w:val="00D77773"/>
    <w:rsid w:val="00D80C8D"/>
    <w:rsid w:val="00D81C31"/>
    <w:rsid w:val="00D8439D"/>
    <w:rsid w:val="00D84D0A"/>
    <w:rsid w:val="00D872F1"/>
    <w:rsid w:val="00D87608"/>
    <w:rsid w:val="00D912AE"/>
    <w:rsid w:val="00D950C0"/>
    <w:rsid w:val="00DA1150"/>
    <w:rsid w:val="00DA17A2"/>
    <w:rsid w:val="00DA2816"/>
    <w:rsid w:val="00DA2EB5"/>
    <w:rsid w:val="00DA393C"/>
    <w:rsid w:val="00DA426A"/>
    <w:rsid w:val="00DA52CC"/>
    <w:rsid w:val="00DA656D"/>
    <w:rsid w:val="00DA7928"/>
    <w:rsid w:val="00DB078A"/>
    <w:rsid w:val="00DB1ED9"/>
    <w:rsid w:val="00DB2731"/>
    <w:rsid w:val="00DB48CA"/>
    <w:rsid w:val="00DB4C25"/>
    <w:rsid w:val="00DB702F"/>
    <w:rsid w:val="00DB705D"/>
    <w:rsid w:val="00DC1D10"/>
    <w:rsid w:val="00DC3F86"/>
    <w:rsid w:val="00DC5200"/>
    <w:rsid w:val="00DD1F43"/>
    <w:rsid w:val="00DD5017"/>
    <w:rsid w:val="00DD6AD2"/>
    <w:rsid w:val="00DE3085"/>
    <w:rsid w:val="00DE5E36"/>
    <w:rsid w:val="00DE6D53"/>
    <w:rsid w:val="00DF30C3"/>
    <w:rsid w:val="00DF3F9D"/>
    <w:rsid w:val="00DF4181"/>
    <w:rsid w:val="00DF4A76"/>
    <w:rsid w:val="00DF6815"/>
    <w:rsid w:val="00DF790B"/>
    <w:rsid w:val="00DF7CB8"/>
    <w:rsid w:val="00E00EDB"/>
    <w:rsid w:val="00E03318"/>
    <w:rsid w:val="00E04EEE"/>
    <w:rsid w:val="00E1043A"/>
    <w:rsid w:val="00E14191"/>
    <w:rsid w:val="00E175D2"/>
    <w:rsid w:val="00E2189C"/>
    <w:rsid w:val="00E26490"/>
    <w:rsid w:val="00E277CC"/>
    <w:rsid w:val="00E32781"/>
    <w:rsid w:val="00E335C9"/>
    <w:rsid w:val="00E370BA"/>
    <w:rsid w:val="00E417A0"/>
    <w:rsid w:val="00E43BE6"/>
    <w:rsid w:val="00E43E0B"/>
    <w:rsid w:val="00E4422A"/>
    <w:rsid w:val="00E44F5C"/>
    <w:rsid w:val="00E50920"/>
    <w:rsid w:val="00E51B5B"/>
    <w:rsid w:val="00E51C1D"/>
    <w:rsid w:val="00E53551"/>
    <w:rsid w:val="00E55C07"/>
    <w:rsid w:val="00E57915"/>
    <w:rsid w:val="00E60C23"/>
    <w:rsid w:val="00E64722"/>
    <w:rsid w:val="00E64DB0"/>
    <w:rsid w:val="00E66336"/>
    <w:rsid w:val="00E75966"/>
    <w:rsid w:val="00E80F11"/>
    <w:rsid w:val="00E849AA"/>
    <w:rsid w:val="00E8616E"/>
    <w:rsid w:val="00E87204"/>
    <w:rsid w:val="00E93751"/>
    <w:rsid w:val="00E937F1"/>
    <w:rsid w:val="00E93C41"/>
    <w:rsid w:val="00E978DC"/>
    <w:rsid w:val="00EA4CB8"/>
    <w:rsid w:val="00EB49E7"/>
    <w:rsid w:val="00EC0110"/>
    <w:rsid w:val="00EC2790"/>
    <w:rsid w:val="00EC663C"/>
    <w:rsid w:val="00EC7E1C"/>
    <w:rsid w:val="00ED0E7F"/>
    <w:rsid w:val="00ED2668"/>
    <w:rsid w:val="00ED2B1A"/>
    <w:rsid w:val="00ED76E9"/>
    <w:rsid w:val="00EE068B"/>
    <w:rsid w:val="00EE32CD"/>
    <w:rsid w:val="00EE590D"/>
    <w:rsid w:val="00EE5B0E"/>
    <w:rsid w:val="00EE6C87"/>
    <w:rsid w:val="00EF3824"/>
    <w:rsid w:val="00EF539E"/>
    <w:rsid w:val="00F012D2"/>
    <w:rsid w:val="00F01DE2"/>
    <w:rsid w:val="00F02261"/>
    <w:rsid w:val="00F04515"/>
    <w:rsid w:val="00F04EF1"/>
    <w:rsid w:val="00F063CC"/>
    <w:rsid w:val="00F06873"/>
    <w:rsid w:val="00F069E2"/>
    <w:rsid w:val="00F07B76"/>
    <w:rsid w:val="00F10C3F"/>
    <w:rsid w:val="00F12B69"/>
    <w:rsid w:val="00F12F92"/>
    <w:rsid w:val="00F130ED"/>
    <w:rsid w:val="00F134A8"/>
    <w:rsid w:val="00F15DA4"/>
    <w:rsid w:val="00F17103"/>
    <w:rsid w:val="00F21DB8"/>
    <w:rsid w:val="00F22AC4"/>
    <w:rsid w:val="00F24DF6"/>
    <w:rsid w:val="00F25077"/>
    <w:rsid w:val="00F27AE6"/>
    <w:rsid w:val="00F30D56"/>
    <w:rsid w:val="00F31C4F"/>
    <w:rsid w:val="00F31DE1"/>
    <w:rsid w:val="00F32053"/>
    <w:rsid w:val="00F326FB"/>
    <w:rsid w:val="00F34BDE"/>
    <w:rsid w:val="00F45187"/>
    <w:rsid w:val="00F45449"/>
    <w:rsid w:val="00F46018"/>
    <w:rsid w:val="00F46234"/>
    <w:rsid w:val="00F472BD"/>
    <w:rsid w:val="00F527D2"/>
    <w:rsid w:val="00F536B9"/>
    <w:rsid w:val="00F54552"/>
    <w:rsid w:val="00F54861"/>
    <w:rsid w:val="00F55176"/>
    <w:rsid w:val="00F55CDE"/>
    <w:rsid w:val="00F56B69"/>
    <w:rsid w:val="00F6176F"/>
    <w:rsid w:val="00F64BD9"/>
    <w:rsid w:val="00F702F9"/>
    <w:rsid w:val="00F72F22"/>
    <w:rsid w:val="00F74724"/>
    <w:rsid w:val="00F74A07"/>
    <w:rsid w:val="00F757C8"/>
    <w:rsid w:val="00F7769D"/>
    <w:rsid w:val="00F77FE3"/>
    <w:rsid w:val="00F82393"/>
    <w:rsid w:val="00F82544"/>
    <w:rsid w:val="00F829A1"/>
    <w:rsid w:val="00F83EBE"/>
    <w:rsid w:val="00F86CC9"/>
    <w:rsid w:val="00F873E6"/>
    <w:rsid w:val="00F87E88"/>
    <w:rsid w:val="00F91A63"/>
    <w:rsid w:val="00F93C26"/>
    <w:rsid w:val="00F9402D"/>
    <w:rsid w:val="00F95EE1"/>
    <w:rsid w:val="00FA0178"/>
    <w:rsid w:val="00FA0183"/>
    <w:rsid w:val="00FA01A6"/>
    <w:rsid w:val="00FA27BB"/>
    <w:rsid w:val="00FA52C8"/>
    <w:rsid w:val="00FA7378"/>
    <w:rsid w:val="00FA7819"/>
    <w:rsid w:val="00FA7DE1"/>
    <w:rsid w:val="00FB0CDB"/>
    <w:rsid w:val="00FB1545"/>
    <w:rsid w:val="00FB1876"/>
    <w:rsid w:val="00FB2116"/>
    <w:rsid w:val="00FB276B"/>
    <w:rsid w:val="00FB4B7D"/>
    <w:rsid w:val="00FB50B9"/>
    <w:rsid w:val="00FB5386"/>
    <w:rsid w:val="00FB7B4C"/>
    <w:rsid w:val="00FC0161"/>
    <w:rsid w:val="00FC01FA"/>
    <w:rsid w:val="00FC76AC"/>
    <w:rsid w:val="00FD33AC"/>
    <w:rsid w:val="00FD372A"/>
    <w:rsid w:val="00FD37A8"/>
    <w:rsid w:val="00FD39F8"/>
    <w:rsid w:val="00FD47D1"/>
    <w:rsid w:val="00FD6BAE"/>
    <w:rsid w:val="00FE1F0A"/>
    <w:rsid w:val="00FE1FF8"/>
    <w:rsid w:val="00FE3CA0"/>
    <w:rsid w:val="00FE433F"/>
    <w:rsid w:val="00FE4ABC"/>
    <w:rsid w:val="00FE505A"/>
    <w:rsid w:val="00FE52CA"/>
    <w:rsid w:val="00FE5308"/>
    <w:rsid w:val="00FE6DEA"/>
    <w:rsid w:val="00FE6ED5"/>
    <w:rsid w:val="00FE7447"/>
    <w:rsid w:val="00FF3DFC"/>
    <w:rsid w:val="00FF4342"/>
    <w:rsid w:val="00FF5CB9"/>
    <w:rsid w:val="00FF623B"/>
    <w:rsid w:val="00FF7A33"/>
    <w:rsid w:val="011A12C3"/>
    <w:rsid w:val="0312F648"/>
    <w:rsid w:val="03DBE123"/>
    <w:rsid w:val="05616061"/>
    <w:rsid w:val="06C957DA"/>
    <w:rsid w:val="07D4B1DA"/>
    <w:rsid w:val="08265277"/>
    <w:rsid w:val="092C5CCC"/>
    <w:rsid w:val="09D234B2"/>
    <w:rsid w:val="0F15227A"/>
    <w:rsid w:val="1333D3BC"/>
    <w:rsid w:val="1392489E"/>
    <w:rsid w:val="13A6A184"/>
    <w:rsid w:val="1403B4A8"/>
    <w:rsid w:val="144A1C66"/>
    <w:rsid w:val="147959FD"/>
    <w:rsid w:val="154271E5"/>
    <w:rsid w:val="15A44AE0"/>
    <w:rsid w:val="160433D2"/>
    <w:rsid w:val="16334741"/>
    <w:rsid w:val="165C8CA4"/>
    <w:rsid w:val="169E0C7E"/>
    <w:rsid w:val="16AF51DC"/>
    <w:rsid w:val="1AA954C2"/>
    <w:rsid w:val="1CCE66BC"/>
    <w:rsid w:val="1EDD8097"/>
    <w:rsid w:val="1FBDE4C3"/>
    <w:rsid w:val="210D26FF"/>
    <w:rsid w:val="215FBF22"/>
    <w:rsid w:val="22E4CF74"/>
    <w:rsid w:val="24E747F2"/>
    <w:rsid w:val="250D9B65"/>
    <w:rsid w:val="257C1D7D"/>
    <w:rsid w:val="25A0642B"/>
    <w:rsid w:val="26333045"/>
    <w:rsid w:val="26D853C4"/>
    <w:rsid w:val="278F4475"/>
    <w:rsid w:val="279674D3"/>
    <w:rsid w:val="279D7D8F"/>
    <w:rsid w:val="27CF00A6"/>
    <w:rsid w:val="293D14A5"/>
    <w:rsid w:val="2A0E4BE9"/>
    <w:rsid w:val="2AC2A378"/>
    <w:rsid w:val="2B06A168"/>
    <w:rsid w:val="2B0BE1D8"/>
    <w:rsid w:val="2B6391C4"/>
    <w:rsid w:val="2B82258C"/>
    <w:rsid w:val="2C1790EB"/>
    <w:rsid w:val="2CD95435"/>
    <w:rsid w:val="2D981DEC"/>
    <w:rsid w:val="2E063B5D"/>
    <w:rsid w:val="2EC0DFDE"/>
    <w:rsid w:val="2F64789F"/>
    <w:rsid w:val="300569BE"/>
    <w:rsid w:val="30A93DE0"/>
    <w:rsid w:val="3175E2EC"/>
    <w:rsid w:val="32202AD0"/>
    <w:rsid w:val="3290EC53"/>
    <w:rsid w:val="342E6236"/>
    <w:rsid w:val="35229BFD"/>
    <w:rsid w:val="35BA91C6"/>
    <w:rsid w:val="363F79B4"/>
    <w:rsid w:val="3695A516"/>
    <w:rsid w:val="36F0D41F"/>
    <w:rsid w:val="3941733B"/>
    <w:rsid w:val="3B72E5E5"/>
    <w:rsid w:val="3D98CA3D"/>
    <w:rsid w:val="3EBC1919"/>
    <w:rsid w:val="42A08615"/>
    <w:rsid w:val="432AE175"/>
    <w:rsid w:val="43886949"/>
    <w:rsid w:val="447838C8"/>
    <w:rsid w:val="44B26CA1"/>
    <w:rsid w:val="455E808C"/>
    <w:rsid w:val="4594D559"/>
    <w:rsid w:val="46C47883"/>
    <w:rsid w:val="481AD403"/>
    <w:rsid w:val="48C5AF81"/>
    <w:rsid w:val="4AB92D88"/>
    <w:rsid w:val="4B758D74"/>
    <w:rsid w:val="4CD6A6E3"/>
    <w:rsid w:val="4E233F09"/>
    <w:rsid w:val="4E3E9D0D"/>
    <w:rsid w:val="4F531095"/>
    <w:rsid w:val="4F8B9FCC"/>
    <w:rsid w:val="500E47A5"/>
    <w:rsid w:val="505E02AC"/>
    <w:rsid w:val="509006CE"/>
    <w:rsid w:val="50E8E23B"/>
    <w:rsid w:val="541EF9D4"/>
    <w:rsid w:val="547EC3C6"/>
    <w:rsid w:val="551A55AA"/>
    <w:rsid w:val="57B92B85"/>
    <w:rsid w:val="57D0BE6B"/>
    <w:rsid w:val="5A60738D"/>
    <w:rsid w:val="5C44BD3F"/>
    <w:rsid w:val="5C5576E8"/>
    <w:rsid w:val="5C61BFD2"/>
    <w:rsid w:val="5CD925B7"/>
    <w:rsid w:val="5FB61818"/>
    <w:rsid w:val="5FDBCC5C"/>
    <w:rsid w:val="605A653A"/>
    <w:rsid w:val="609BFDCD"/>
    <w:rsid w:val="60D5F786"/>
    <w:rsid w:val="61967A82"/>
    <w:rsid w:val="6263DBCA"/>
    <w:rsid w:val="628D7AF8"/>
    <w:rsid w:val="638C2D23"/>
    <w:rsid w:val="63E5A91F"/>
    <w:rsid w:val="6436A6C7"/>
    <w:rsid w:val="6458FFA5"/>
    <w:rsid w:val="652A69BA"/>
    <w:rsid w:val="67029431"/>
    <w:rsid w:val="679D1D7A"/>
    <w:rsid w:val="696788A9"/>
    <w:rsid w:val="6A0C906C"/>
    <w:rsid w:val="6A9D2067"/>
    <w:rsid w:val="6AC3038C"/>
    <w:rsid w:val="6B0856D5"/>
    <w:rsid w:val="6DFE1B83"/>
    <w:rsid w:val="6F0B2E3B"/>
    <w:rsid w:val="6F1DAB64"/>
    <w:rsid w:val="7095E61D"/>
    <w:rsid w:val="71CEECBC"/>
    <w:rsid w:val="72933F47"/>
    <w:rsid w:val="74C4913F"/>
    <w:rsid w:val="774B53CB"/>
    <w:rsid w:val="79150B55"/>
    <w:rsid w:val="7CADCE20"/>
    <w:rsid w:val="7DA0F507"/>
    <w:rsid w:val="7E4A6005"/>
    <w:rsid w:val="7EDEA24A"/>
    <w:rsid w:val="7F2B3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4BC2B136"/>
  <w15:docId w15:val="{ABC54E83-C2E6-4489-9FC4-4EA1E8371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D20AF"/>
    <w:rPr>
      <w:rFonts w:ascii="Frutiger 47LightCn" w:hAnsi="Frutiger 47LightCn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spacing w:after="480"/>
      <w:outlineLvl w:val="0"/>
    </w:pPr>
    <w:rPr>
      <w:b/>
      <w:bCs/>
      <w:sz w:val="28"/>
    </w:rPr>
  </w:style>
  <w:style w:type="paragraph" w:styleId="berschrift2">
    <w:name w:val="heading 2"/>
    <w:basedOn w:val="Standard"/>
    <w:next w:val="Standard"/>
    <w:qFormat/>
    <w:pPr>
      <w:keepNext/>
      <w:spacing w:after="120"/>
      <w:outlineLvl w:val="1"/>
    </w:pPr>
    <w:rPr>
      <w:b/>
      <w:bCs/>
      <w:sz w:val="24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pPr>
      <w:framePr w:w="4320" w:h="2160" w:hRule="exact" w:hSpace="141" w:wrap="auto" w:hAnchor="page" w:xAlign="center" w:yAlign="bottom"/>
      <w:ind w:left="1"/>
    </w:pPr>
    <w:rPr>
      <w:rFonts w:ascii="Comic Sans MS" w:hAnsi="Comic Sans MS"/>
      <w:sz w:val="24"/>
    </w:rPr>
  </w:style>
  <w:style w:type="paragraph" w:customStyle="1" w:styleId="Text1">
    <w:name w:val="Text 1"/>
    <w:basedOn w:val="Standard"/>
    <w:pPr>
      <w:numPr>
        <w:numId w:val="3"/>
      </w:numPr>
      <w:tabs>
        <w:tab w:val="left" w:pos="426"/>
      </w:tabs>
    </w:pPr>
  </w:style>
  <w:style w:type="paragraph" w:styleId="Textkrper">
    <w:name w:val="Body Text"/>
    <w:basedOn w:val="Standard"/>
    <w:autoRedefine/>
    <w:pPr>
      <w:jc w:val="both"/>
    </w:pPr>
    <w:rPr>
      <w:rFonts w:cs="Arial"/>
      <w:noProof/>
    </w:rPr>
  </w:style>
  <w:style w:type="paragraph" w:styleId="Aufzhlungszeichen">
    <w:name w:val="List Bullet"/>
    <w:basedOn w:val="Standard"/>
    <w:autoRedefine/>
    <w:pPr>
      <w:numPr>
        <w:numId w:val="23"/>
      </w:numPr>
      <w:tabs>
        <w:tab w:val="left" w:pos="227"/>
        <w:tab w:val="left" w:pos="5103"/>
        <w:tab w:val="decimal" w:pos="6521"/>
      </w:tabs>
    </w:pPr>
    <w:rPr>
      <w:sz w:val="22"/>
    </w:rPr>
  </w:style>
  <w:style w:type="paragraph" w:styleId="StandardWeb">
    <w:name w:val="Normal (Web)"/>
    <w:basedOn w:val="Standard"/>
    <w:uiPriority w:val="99"/>
    <w:rPr>
      <w:sz w:val="22"/>
    </w:rPr>
  </w:style>
  <w:style w:type="paragraph" w:customStyle="1" w:styleId="Text">
    <w:name w:val="Text"/>
    <w:basedOn w:val="Standard"/>
    <w:rPr>
      <w:sz w:val="22"/>
    </w:rPr>
  </w:style>
  <w:style w:type="paragraph" w:styleId="Textkrper-Zeileneinzug">
    <w:name w:val="Body Text Indent"/>
    <w:basedOn w:val="Standard"/>
    <w:pPr>
      <w:ind w:left="425"/>
      <w:jc w:val="both"/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2D2BDA"/>
    <w:rPr>
      <w:rFonts w:ascii="Tahoma" w:hAnsi="Tahoma" w:cs="Tahoma"/>
      <w:sz w:val="16"/>
      <w:szCs w:val="16"/>
    </w:rPr>
  </w:style>
  <w:style w:type="character" w:styleId="Hyperlink">
    <w:name w:val="Hyperlink"/>
    <w:rsid w:val="007E7FAB"/>
    <w:rPr>
      <w:color w:val="0000FF"/>
      <w:u w:val="single"/>
    </w:rPr>
  </w:style>
  <w:style w:type="paragraph" w:customStyle="1" w:styleId="TabelleAufzhlung">
    <w:name w:val="Tabelle Aufzählung"/>
    <w:basedOn w:val="Listenabsatz"/>
    <w:qFormat/>
    <w:rsid w:val="00840C1A"/>
    <w:pPr>
      <w:numPr>
        <w:numId w:val="36"/>
      </w:numPr>
      <w:tabs>
        <w:tab w:val="num" w:pos="397"/>
      </w:tabs>
      <w:spacing w:line="312" w:lineRule="auto"/>
    </w:pPr>
    <w:rPr>
      <w:rFonts w:asciiTheme="minorHAnsi" w:eastAsiaTheme="minorHAnsi" w:hAnsiTheme="minorHAnsi" w:cstheme="minorBidi"/>
      <w:szCs w:val="22"/>
      <w:lang w:val="de-CH" w:eastAsia="en-US"/>
    </w:rPr>
  </w:style>
  <w:style w:type="paragraph" w:styleId="Listenabsatz">
    <w:name w:val="List Paragraph"/>
    <w:basedOn w:val="Standard"/>
    <w:uiPriority w:val="34"/>
    <w:qFormat/>
    <w:rsid w:val="00840C1A"/>
    <w:pPr>
      <w:ind w:left="720"/>
      <w:contextualSpacing/>
    </w:pPr>
  </w:style>
  <w:style w:type="character" w:styleId="BesuchterLink">
    <w:name w:val="FollowedHyperlink"/>
    <w:basedOn w:val="Absatz-Standardschriftart"/>
    <w:semiHidden/>
    <w:unhideWhenUsed/>
    <w:rsid w:val="003555EF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semiHidden/>
    <w:unhideWhenUsed/>
    <w:rsid w:val="001A6308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1A6308"/>
  </w:style>
  <w:style w:type="character" w:customStyle="1" w:styleId="KommentartextZchn">
    <w:name w:val="Kommentartext Zchn"/>
    <w:basedOn w:val="Absatz-Standardschriftart"/>
    <w:link w:val="Kommentartext"/>
    <w:rsid w:val="001A6308"/>
    <w:rPr>
      <w:rFonts w:ascii="Frutiger 47LightCn" w:hAnsi="Frutiger 47LightCn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1A630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1A6308"/>
    <w:rPr>
      <w:rFonts w:ascii="Frutiger 47LightCn" w:hAnsi="Frutiger 47LightCn"/>
      <w:b/>
      <w:bCs/>
      <w:lang w:val="de-DE" w:eastAsia="de-DE"/>
    </w:rPr>
  </w:style>
  <w:style w:type="paragraph" w:customStyle="1" w:styleId="Pa0">
    <w:name w:val="Pa0"/>
    <w:basedOn w:val="Standard"/>
    <w:next w:val="Standard"/>
    <w:uiPriority w:val="99"/>
    <w:rsid w:val="00405875"/>
    <w:pPr>
      <w:widowControl w:val="0"/>
      <w:autoSpaceDE w:val="0"/>
      <w:autoSpaceDN w:val="0"/>
      <w:adjustRightInd w:val="0"/>
      <w:spacing w:line="241" w:lineRule="atLeast"/>
    </w:pPr>
    <w:rPr>
      <w:rFonts w:ascii="FrutigerNext LT Bold" w:hAnsi="FrutigerNext LT Bold"/>
      <w:sz w:val="24"/>
      <w:szCs w:val="24"/>
      <w:lang w:eastAsia="de-CH"/>
    </w:rPr>
  </w:style>
  <w:style w:type="character" w:customStyle="1" w:styleId="A6">
    <w:name w:val="A6"/>
    <w:uiPriority w:val="99"/>
    <w:rsid w:val="00405875"/>
    <w:rPr>
      <w:rFonts w:cs="FrutigerNext LT Bold"/>
      <w:color w:val="00395D"/>
      <w:sz w:val="20"/>
      <w:szCs w:val="20"/>
    </w:rPr>
  </w:style>
  <w:style w:type="table" w:styleId="Tabellenraster">
    <w:name w:val="Table Grid"/>
    <w:basedOn w:val="NormaleTabelle"/>
    <w:uiPriority w:val="39"/>
    <w:rsid w:val="007C6B1D"/>
    <w:rPr>
      <w:rFonts w:asciiTheme="minorHAnsi" w:eastAsiaTheme="minorHAnsi" w:hAnsiTheme="minorHAnsi" w:cstheme="minorBidi"/>
      <w:sz w:val="24"/>
      <w:szCs w:val="24"/>
      <w:lang w:val="de-D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rsid w:val="009C0998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2745F3"/>
    <w:rPr>
      <w:rFonts w:ascii="Frutiger 47LightCn" w:hAnsi="Frutiger 47LightCn"/>
      <w:lang w:val="de-DE" w:eastAsia="de-DE"/>
    </w:rPr>
  </w:style>
  <w:style w:type="character" w:styleId="Erwhnung">
    <w:name w:val="Mention"/>
    <w:basedOn w:val="Absatz-Standardschriftart"/>
    <w:rsid w:val="0070783C"/>
    <w:rPr>
      <w:color w:val="2B579A"/>
      <w:shd w:val="clear" w:color="auto" w:fill="E1DFDD"/>
    </w:rPr>
  </w:style>
  <w:style w:type="character" w:styleId="Hervorhebung">
    <w:name w:val="Emphasis"/>
    <w:basedOn w:val="Absatz-Standardschriftart"/>
    <w:uiPriority w:val="20"/>
    <w:qFormat/>
    <w:rsid w:val="0099213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6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8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8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99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84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368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268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0127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583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322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4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43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29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791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457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5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5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81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739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229467">
          <w:marLeft w:val="0"/>
          <w:marRight w:val="0"/>
          <w:marTop w:val="0"/>
          <w:marBottom w:val="6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09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27277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71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575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705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3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1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5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98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18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8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93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53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05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25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2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1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9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8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6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6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5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91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99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81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44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85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63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21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87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25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68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53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69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32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44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39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07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65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20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14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14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26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38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72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76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44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98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17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49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24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8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3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49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28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82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14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81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08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9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33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60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83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67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83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93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57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52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88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02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76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69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4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96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65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21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06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45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37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11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0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42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31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36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83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04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93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66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44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51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11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14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9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90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91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52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30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38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44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70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70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23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35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10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37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17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70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27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2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86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7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77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50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55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42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20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39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94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68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60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65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03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15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9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17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67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15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48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20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96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14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09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97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94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1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96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7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16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24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65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48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2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04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16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96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1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96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93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35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00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97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05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67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99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27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18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17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58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64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74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60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80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19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9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43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41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2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77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48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11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04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40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22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0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38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1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32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1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79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81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49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06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63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803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2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5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8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69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6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2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07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35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0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hyperlink" Target="https://rheintal.com/rhinfluencer/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linkedin.com/company/rheintal.com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swisstransfer.com/d/c96b70b2-4dc2-40fb-96a5-1e91f5c3553e" TargetMode="External"/><Relationship Id="rId17" Type="http://schemas.openxmlformats.org/officeDocument/2006/relationships/hyperlink" Target="https://rheintal.com/rhinfluencer/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yperlink" Target="https://www.facebook.com/rheintalcom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isstransfer.com/d/70abcc49-5e75-4bad-b774-a440de115d62" TargetMode="External"/><Relationship Id="rId24" Type="http://schemas.openxmlformats.org/officeDocument/2006/relationships/hyperlink" Target="file:///C:/Users/sabina.saggioro/AppData/Local/Microsoft/Windows/Temporary%20Internet%20Files/Content.Outlook/NNMDJEXN/www.rheintal.com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hyperlink" Target="mailto:corinna.arnold@rheintal.com" TargetMode="External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www.instagram.com/rheintal_com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hyperlink" Target="http://www.rheintal.com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g\Desktop\Medienmitteilung_Rheintal%20com_neu%20docx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b08e8bd-01c9-48d0-94c5-00ffe26fe615" xsi:nil="true"/>
    <lcf76f155ced4ddcb4097134ff3c332f xmlns="4f65bcad-97bf-4dce-b6a4-f0e125e1bc96">
      <Terms xmlns="http://schemas.microsoft.com/office/infopath/2007/PartnerControls"/>
    </lcf76f155ced4ddcb4097134ff3c332f>
    <Description xmlns="4F65BCAD-97BF-4DCE-B6A4-F0E125E1BC96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5883FB725EF2409D243BDC63871A20" ma:contentTypeVersion="" ma:contentTypeDescription="Create a new document." ma:contentTypeScope="" ma:versionID="2b263bff61af2b227be576626735d129">
  <xsd:schema xmlns:xsd="http://www.w3.org/2001/XMLSchema" xmlns:xs="http://www.w3.org/2001/XMLSchema" xmlns:p="http://schemas.microsoft.com/office/2006/metadata/properties" xmlns:ns2="4F65BCAD-97BF-4DCE-B6A4-F0E125E1BC96" xmlns:ns3="4f65bcad-97bf-4dce-b6a4-f0e125e1bc96" xmlns:ns4="3b08e8bd-01c9-48d0-94c5-00ffe26fe615" targetNamespace="http://schemas.microsoft.com/office/2006/metadata/properties" ma:root="true" ma:fieldsID="58b31d307b89e68d2ddf3f715580e1be" ns2:_="" ns3:_="" ns4:_="">
    <xsd:import namespace="4F65BCAD-97BF-4DCE-B6A4-F0E125E1BC96"/>
    <xsd:import namespace="4f65bcad-97bf-4dce-b6a4-f0e125e1bc96"/>
    <xsd:import namespace="3b08e8bd-01c9-48d0-94c5-00ffe26fe615"/>
    <xsd:element name="properties">
      <xsd:complexType>
        <xsd:sequence>
          <xsd:element name="documentManagement">
            <xsd:complexType>
              <xsd:all>
                <xsd:element ref="ns2:Description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4:TaxCatchAll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3:MediaLengthInSeconds" minOccurs="0"/>
                <xsd:element ref="ns3:MediaServiceLocatio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65BCAD-97BF-4DCE-B6A4-F0E125E1BC96" elementFormDefault="qualified">
    <xsd:import namespace="http://schemas.microsoft.com/office/2006/documentManagement/types"/>
    <xsd:import namespace="http://schemas.microsoft.com/office/infopath/2007/PartnerControls"/>
    <xsd:element name="Description" ma:index="8" nillable="true" ma:displayName="Description" ma:format="Dropdown" ma:internalName="Description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65bcad-97bf-4dce-b6a4-f0e125e1bc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155a16b5-84b5-4135-b47f-91a830b013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08e8bd-01c9-48d0-94c5-00ffe26fe615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8530af6-6188-43f7-80c6-7080fa1c3872}" ma:internalName="TaxCatchAll" ma:showField="CatchAllData" ma:web="3b08e8bd-01c9-48d0-94c5-00ffe26fe6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D0B82A-0796-4ABB-B7F8-159A17115D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E441E5-721A-D545-9DC8-A7B91E21B3B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5467F43-A804-4567-BE13-1E860F10557D}">
  <ds:schemaRefs>
    <ds:schemaRef ds:uri="http://schemas.microsoft.com/office/2006/metadata/properties"/>
    <ds:schemaRef ds:uri="http://schemas.microsoft.com/office/infopath/2007/PartnerControls"/>
    <ds:schemaRef ds:uri="3b08e8bd-01c9-48d0-94c5-00ffe26fe615"/>
    <ds:schemaRef ds:uri="4f65bcad-97bf-4dce-b6a4-f0e125e1bc96"/>
    <ds:schemaRef ds:uri="4F65BCAD-97BF-4DCE-B6A4-F0E125E1BC96"/>
  </ds:schemaRefs>
</ds:datastoreItem>
</file>

<file path=customXml/itemProps4.xml><?xml version="1.0" encoding="utf-8"?>
<ds:datastoreItem xmlns:ds="http://schemas.openxmlformats.org/officeDocument/2006/customXml" ds:itemID="{3C790329-F9BF-4C81-BC57-0A08606BBA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65BCAD-97BF-4DCE-B6A4-F0E125E1BC96"/>
    <ds:schemaRef ds:uri="4f65bcad-97bf-4dce-b6a4-f0e125e1bc96"/>
    <ds:schemaRef ds:uri="3b08e8bd-01c9-48d0-94c5-00ffe26fe6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Medienmitteilung_Rheintal com_neu docx</Template>
  <TotalTime>0</TotalTime>
  <Pages>4</Pages>
  <Words>852</Words>
  <Characters>5369</Characters>
  <Application>Microsoft Office Word</Application>
  <DocSecurity>0</DocSecurity>
  <Lines>44</Lines>
  <Paragraphs>12</Paragraphs>
  <ScaleCrop>false</ScaleCrop>
  <Manager>Freigegeben: GP</Manager>
  <Company>Gemeinde Balgach</Company>
  <LinksUpToDate>false</LinksUpToDate>
  <CharactersWithSpaces>6209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Medienmitteilung</dc:title>
  <dc:subject/>
  <dc:creator>Mirko Gentina | YJOO</dc:creator>
  <cp:keywords/>
  <cp:lastModifiedBy>Michel Duff | Farner</cp:lastModifiedBy>
  <cp:revision>23</cp:revision>
  <cp:lastPrinted>2023-09-28T08:00:00Z</cp:lastPrinted>
  <dcterms:created xsi:type="dcterms:W3CDTF">2023-09-28T07:28:00Z</dcterms:created>
  <dcterms:modified xsi:type="dcterms:W3CDTF">2023-09-28T09:39:00Z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irmennamen">
    <vt:lpwstr>Gemeinde Balgach</vt:lpwstr>
  </property>
  <property fmtid="{D5CDD505-2E9C-101B-9397-08002B2CF9AE}" pid="3" name="Dokumenttitel">
    <vt:lpwstr>GRK - Begleitbrief ss</vt:lpwstr>
  </property>
  <property fmtid="{D5CDD505-2E9C-101B-9397-08002B2CF9AE}" pid="4" name="Dokumentart">
    <vt:lpwstr>Formular</vt:lpwstr>
  </property>
  <property fmtid="{D5CDD505-2E9C-101B-9397-08002B2CF9AE}" pid="5" name="Dokumenthauptprozess">
    <vt:lpwstr>Kanzlei</vt:lpwstr>
  </property>
  <property fmtid="{D5CDD505-2E9C-101B-9397-08002B2CF9AE}" pid="6" name="Dokumentnummer">
    <vt:lpwstr>QF4103a</vt:lpwstr>
  </property>
  <property fmtid="{D5CDD505-2E9C-101B-9397-08002B2CF9AE}" pid="7" name="Dokumentbezeichnung">
    <vt:lpwstr>GRK - Begleitbrief ss</vt:lpwstr>
  </property>
  <property fmtid="{D5CDD505-2E9C-101B-9397-08002B2CF9AE}" pid="8" name="ContentTypeId">
    <vt:lpwstr>0x0101009A5883FB725EF2409D243BDC63871A20</vt:lpwstr>
  </property>
  <property fmtid="{D5CDD505-2E9C-101B-9397-08002B2CF9AE}" pid="9" name="MediaServiceImageTags">
    <vt:lpwstr/>
  </property>
</Properties>
</file>